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30B" w:rsidRPr="00A34312" w:rsidRDefault="0096030B" w:rsidP="000B1504">
      <w:pPr>
        <w:spacing w:beforeLines="100" w:afterLines="100" w:line="360" w:lineRule="auto"/>
        <w:rPr>
          <w:rFonts w:asciiTheme="minorEastAsia" w:hAnsiTheme="minorEastAsia"/>
          <w:b/>
          <w:sz w:val="24"/>
        </w:rPr>
      </w:pPr>
      <w:r w:rsidRPr="00A34312">
        <w:rPr>
          <w:rFonts w:asciiTheme="minorEastAsia" w:hAnsiTheme="minorEastAsia" w:hint="eastAsia"/>
          <w:b/>
          <w:sz w:val="24"/>
        </w:rPr>
        <w:t>神州数码信息系统有限公司</w:t>
      </w:r>
    </w:p>
    <w:p w:rsidR="0096030B" w:rsidRDefault="0096030B" w:rsidP="000B1504">
      <w:pPr>
        <w:spacing w:beforeLines="800" w:afterLines="100"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教育绿色综合评价系统</w:t>
      </w:r>
    </w:p>
    <w:p w:rsidR="0096030B" w:rsidRDefault="0096030B" w:rsidP="000B1504">
      <w:pPr>
        <w:spacing w:beforeLines="100" w:afterLines="100"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用户</w:t>
      </w:r>
      <w:r w:rsidR="00B05A81">
        <w:rPr>
          <w:rFonts w:asciiTheme="minorEastAsia" w:hAnsiTheme="minorEastAsia" w:hint="eastAsia"/>
          <w:b/>
          <w:sz w:val="44"/>
          <w:szCs w:val="44"/>
        </w:rPr>
        <w:t>操作</w:t>
      </w:r>
      <w:r>
        <w:rPr>
          <w:rFonts w:asciiTheme="minorEastAsia" w:hAnsiTheme="minorEastAsia" w:hint="eastAsia"/>
          <w:b/>
          <w:sz w:val="44"/>
          <w:szCs w:val="44"/>
        </w:rPr>
        <w:t>手册</w:t>
      </w:r>
    </w:p>
    <w:p w:rsidR="0096030B" w:rsidRDefault="0096030B" w:rsidP="000B1504">
      <w:pPr>
        <w:spacing w:beforeLines="100" w:afterLines="100"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p w:rsidR="0096030B" w:rsidRPr="007034BD" w:rsidRDefault="0096030B" w:rsidP="000B1504">
      <w:pPr>
        <w:spacing w:beforeLines="100" w:afterLines="100" w:line="360" w:lineRule="auto"/>
        <w:jc w:val="center"/>
        <w:rPr>
          <w:rFonts w:asciiTheme="minorEastAsia" w:hAnsiTheme="minorEastAsia"/>
          <w:b/>
          <w:sz w:val="44"/>
          <w:szCs w:val="44"/>
        </w:rPr>
      </w:pPr>
    </w:p>
    <w:tbl>
      <w:tblPr>
        <w:tblW w:w="8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9"/>
        <w:gridCol w:w="2755"/>
        <w:gridCol w:w="1313"/>
        <w:gridCol w:w="2594"/>
      </w:tblGrid>
      <w:tr w:rsidR="0096030B" w:rsidRPr="006F5694" w:rsidTr="0096030B">
        <w:trPr>
          <w:jc w:val="center"/>
        </w:trPr>
        <w:tc>
          <w:tcPr>
            <w:tcW w:w="1569" w:type="dxa"/>
            <w:vAlign w:val="center"/>
          </w:tcPr>
          <w:p w:rsidR="0096030B" w:rsidRPr="006F5694" w:rsidRDefault="0096030B" w:rsidP="000B1504">
            <w:pPr>
              <w:spacing w:before="120" w:afterLines="50"/>
              <w:jc w:val="center"/>
              <w:rPr>
                <w:rFonts w:asciiTheme="minorEastAsia" w:hAnsiTheme="minorEastAsia"/>
                <w:b/>
                <w:sz w:val="24"/>
              </w:rPr>
            </w:pPr>
            <w:r w:rsidRPr="006F5694">
              <w:rPr>
                <w:rFonts w:asciiTheme="minorEastAsia" w:hAnsiTheme="minorEastAsia" w:hint="eastAsia"/>
                <w:b/>
                <w:sz w:val="24"/>
              </w:rPr>
              <w:t>文档编号</w:t>
            </w:r>
          </w:p>
        </w:tc>
        <w:tc>
          <w:tcPr>
            <w:tcW w:w="6662" w:type="dxa"/>
            <w:gridSpan w:val="3"/>
            <w:vAlign w:val="center"/>
          </w:tcPr>
          <w:p w:rsidR="0096030B" w:rsidRPr="006F5694" w:rsidRDefault="00BC46E3" w:rsidP="000B1504">
            <w:pPr>
              <w:spacing w:before="120" w:afterLines="50"/>
              <w:rPr>
                <w:rFonts w:asciiTheme="minorEastAsia" w:hAnsiTheme="minorEastAsia"/>
                <w:sz w:val="24"/>
              </w:rPr>
            </w:pPr>
            <w:r w:rsidRPr="00BC46E3">
              <w:rPr>
                <w:rFonts w:asciiTheme="minorEastAsia" w:hAnsiTheme="minorEastAsia"/>
                <w:sz w:val="24"/>
              </w:rPr>
              <w:t>DCTTS-EIHNF00H75-00-13-V1.0.0</w:t>
            </w:r>
          </w:p>
        </w:tc>
      </w:tr>
      <w:tr w:rsidR="0096030B" w:rsidRPr="006F5694" w:rsidTr="0096030B">
        <w:trPr>
          <w:jc w:val="center"/>
        </w:trPr>
        <w:tc>
          <w:tcPr>
            <w:tcW w:w="1569" w:type="dxa"/>
            <w:vAlign w:val="center"/>
          </w:tcPr>
          <w:p w:rsidR="0096030B" w:rsidRPr="006F5694" w:rsidRDefault="0096030B" w:rsidP="000B1504">
            <w:pPr>
              <w:spacing w:before="120" w:afterLines="50"/>
              <w:jc w:val="center"/>
              <w:rPr>
                <w:rFonts w:asciiTheme="minorEastAsia" w:hAnsiTheme="minorEastAsia"/>
                <w:b/>
                <w:sz w:val="24"/>
              </w:rPr>
            </w:pPr>
            <w:r w:rsidRPr="006F5694">
              <w:rPr>
                <w:rFonts w:asciiTheme="minorEastAsia" w:hAnsiTheme="minorEastAsia" w:hint="eastAsia"/>
                <w:b/>
                <w:sz w:val="24"/>
              </w:rPr>
              <w:t>编    写</w:t>
            </w:r>
          </w:p>
        </w:tc>
        <w:tc>
          <w:tcPr>
            <w:tcW w:w="2755" w:type="dxa"/>
            <w:vAlign w:val="center"/>
          </w:tcPr>
          <w:p w:rsidR="0096030B" w:rsidRPr="006F5694" w:rsidRDefault="0096030B" w:rsidP="000B1504">
            <w:pPr>
              <w:spacing w:before="120" w:afterLines="50"/>
              <w:jc w:val="center"/>
              <w:rPr>
                <w:rFonts w:asciiTheme="minorEastAsia" w:hAnsiTheme="minorEastAsia"/>
                <w:sz w:val="24"/>
              </w:rPr>
            </w:pPr>
            <w:r w:rsidRPr="006F5694">
              <w:rPr>
                <w:rFonts w:asciiTheme="minorEastAsia" w:hAnsiTheme="minorEastAsia" w:hint="eastAsia"/>
                <w:sz w:val="24"/>
              </w:rPr>
              <w:t>园区</w:t>
            </w:r>
            <w:r w:rsidRPr="006F5694">
              <w:rPr>
                <w:rFonts w:asciiTheme="minorEastAsia" w:hAnsiTheme="minorEastAsia"/>
                <w:sz w:val="24"/>
              </w:rPr>
              <w:t>智慧教育项目组</w:t>
            </w:r>
          </w:p>
        </w:tc>
        <w:tc>
          <w:tcPr>
            <w:tcW w:w="1313" w:type="dxa"/>
            <w:vAlign w:val="center"/>
          </w:tcPr>
          <w:p w:rsidR="0096030B" w:rsidRPr="006F5694" w:rsidRDefault="0096030B" w:rsidP="000B1504">
            <w:pPr>
              <w:spacing w:before="120" w:afterLines="50"/>
              <w:jc w:val="center"/>
              <w:rPr>
                <w:rFonts w:asciiTheme="minorEastAsia" w:hAnsiTheme="minorEastAsia"/>
                <w:b/>
                <w:sz w:val="24"/>
              </w:rPr>
            </w:pPr>
            <w:r w:rsidRPr="006F5694">
              <w:rPr>
                <w:rFonts w:asciiTheme="minorEastAsia" w:hAnsiTheme="minorEastAsia" w:hint="eastAsia"/>
                <w:b/>
                <w:sz w:val="24"/>
              </w:rPr>
              <w:t>编写日期</w:t>
            </w:r>
          </w:p>
        </w:tc>
        <w:tc>
          <w:tcPr>
            <w:tcW w:w="2594" w:type="dxa"/>
            <w:vAlign w:val="center"/>
          </w:tcPr>
          <w:p w:rsidR="0096030B" w:rsidRPr="006F5694" w:rsidRDefault="0096030B" w:rsidP="000B1504">
            <w:pPr>
              <w:spacing w:before="120" w:afterLines="5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2016-07-29</w:t>
            </w:r>
          </w:p>
        </w:tc>
      </w:tr>
    </w:tbl>
    <w:p w:rsidR="0096030B" w:rsidRDefault="0096030B" w:rsidP="0096030B">
      <w:pPr>
        <w:widowControl/>
        <w:jc w:val="left"/>
        <w:rPr>
          <w:sz w:val="32"/>
          <w:szCs w:val="32"/>
        </w:rPr>
      </w:pPr>
    </w:p>
    <w:p w:rsidR="0096030B" w:rsidRDefault="0096030B" w:rsidP="0096030B">
      <w:pPr>
        <w:widowControl/>
        <w:jc w:val="left"/>
        <w:rPr>
          <w:sz w:val="32"/>
          <w:szCs w:val="32"/>
        </w:rPr>
      </w:pPr>
    </w:p>
    <w:p w:rsidR="0096030B" w:rsidRDefault="0096030B" w:rsidP="0096030B">
      <w:pPr>
        <w:widowControl/>
        <w:jc w:val="left"/>
        <w:rPr>
          <w:sz w:val="32"/>
          <w:szCs w:val="32"/>
        </w:rPr>
      </w:pPr>
    </w:p>
    <w:p w:rsidR="0096030B" w:rsidRDefault="0096030B" w:rsidP="0096030B">
      <w:pPr>
        <w:widowControl/>
        <w:jc w:val="left"/>
        <w:rPr>
          <w:sz w:val="32"/>
          <w:szCs w:val="32"/>
        </w:rPr>
      </w:pPr>
    </w:p>
    <w:p w:rsidR="00965C49" w:rsidRDefault="00965C49" w:rsidP="0096030B">
      <w:pPr>
        <w:widowControl/>
        <w:jc w:val="left"/>
        <w:rPr>
          <w:sz w:val="32"/>
          <w:szCs w:val="32"/>
        </w:rPr>
      </w:pPr>
    </w:p>
    <w:p w:rsidR="0096030B" w:rsidRPr="007B2D8C" w:rsidRDefault="0096030B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  <w:r w:rsidRPr="007B2D8C">
        <w:rPr>
          <w:rFonts w:asciiTheme="minorEastAsia" w:hAnsiTheme="minorEastAsia" w:hint="eastAsia"/>
          <w:sz w:val="24"/>
        </w:rPr>
        <w:t>公  司：</w:t>
      </w:r>
      <w:r>
        <w:rPr>
          <w:rFonts w:asciiTheme="minorEastAsia" w:hAnsiTheme="minorEastAsia" w:hint="eastAsia"/>
          <w:sz w:val="24"/>
        </w:rPr>
        <w:tab/>
      </w:r>
      <w:r w:rsidRPr="007B2D8C">
        <w:rPr>
          <w:rFonts w:asciiTheme="minorEastAsia" w:hAnsiTheme="minorEastAsia" w:hint="eastAsia"/>
          <w:sz w:val="24"/>
        </w:rPr>
        <w:t>神州数码国信信息技术（苏州）有限公司</w:t>
      </w:r>
    </w:p>
    <w:p w:rsidR="0096030B" w:rsidRPr="007B2D8C" w:rsidRDefault="0096030B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  <w:r w:rsidRPr="007B2D8C">
        <w:rPr>
          <w:rFonts w:asciiTheme="minorEastAsia" w:hAnsiTheme="minorEastAsia" w:hint="eastAsia"/>
          <w:sz w:val="24"/>
        </w:rPr>
        <w:t>地  址：</w:t>
      </w:r>
      <w:r w:rsidRPr="007B2D8C">
        <w:rPr>
          <w:rFonts w:asciiTheme="minorEastAsia" w:hAnsiTheme="minorEastAsia" w:hint="eastAsia"/>
          <w:sz w:val="24"/>
        </w:rPr>
        <w:tab/>
        <w:t>苏州工业园区国际科技园202B</w:t>
      </w:r>
    </w:p>
    <w:p w:rsidR="0096030B" w:rsidRPr="007B2D8C" w:rsidRDefault="0096030B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  <w:r w:rsidRPr="007B2D8C">
        <w:rPr>
          <w:rFonts w:asciiTheme="minorEastAsia" w:hAnsiTheme="minorEastAsia" w:hint="eastAsia"/>
          <w:sz w:val="24"/>
        </w:rPr>
        <w:t>邮  编：</w:t>
      </w:r>
      <w:r w:rsidRPr="007B2D8C">
        <w:rPr>
          <w:rFonts w:asciiTheme="minorEastAsia" w:hAnsiTheme="minorEastAsia" w:hint="eastAsia"/>
          <w:sz w:val="24"/>
        </w:rPr>
        <w:tab/>
        <w:t>215021</w:t>
      </w:r>
    </w:p>
    <w:p w:rsidR="0096030B" w:rsidRPr="007B2D8C" w:rsidRDefault="0096030B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  <w:r w:rsidRPr="007B2D8C">
        <w:rPr>
          <w:rFonts w:asciiTheme="minorEastAsia" w:hAnsiTheme="minorEastAsia" w:hint="eastAsia"/>
          <w:sz w:val="24"/>
        </w:rPr>
        <w:t>电  话：</w:t>
      </w:r>
      <w:r w:rsidRPr="007B2D8C">
        <w:rPr>
          <w:rFonts w:asciiTheme="minorEastAsia" w:hAnsiTheme="minorEastAsia" w:hint="eastAsia"/>
          <w:sz w:val="24"/>
        </w:rPr>
        <w:tab/>
        <w:t>(86)512-6</w:t>
      </w:r>
      <w:r>
        <w:rPr>
          <w:rFonts w:asciiTheme="minorEastAsia" w:hAnsiTheme="minorEastAsia" w:hint="eastAsia"/>
          <w:sz w:val="24"/>
        </w:rPr>
        <w:t>2535312</w:t>
      </w:r>
    </w:p>
    <w:p w:rsidR="00F27234" w:rsidRDefault="0096030B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  <w:r w:rsidRPr="007B2D8C">
        <w:rPr>
          <w:rFonts w:asciiTheme="minorEastAsia" w:hAnsiTheme="minorEastAsia" w:hint="eastAsia"/>
          <w:sz w:val="24"/>
        </w:rPr>
        <w:t>传  真：</w:t>
      </w:r>
      <w:r w:rsidRPr="007B2D8C">
        <w:rPr>
          <w:rFonts w:asciiTheme="minorEastAsia" w:hAnsiTheme="minorEastAsia" w:hint="eastAsia"/>
          <w:sz w:val="24"/>
        </w:rPr>
        <w:tab/>
        <w:t>(86)512-6</w:t>
      </w:r>
      <w:r>
        <w:rPr>
          <w:rFonts w:asciiTheme="minorEastAsia" w:hAnsiTheme="minorEastAsia" w:hint="eastAsia"/>
          <w:sz w:val="24"/>
        </w:rPr>
        <w:t>7611321</w:t>
      </w:r>
    </w:p>
    <w:p w:rsidR="00965C49" w:rsidRDefault="00965C49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Pr="00B85AC9" w:rsidRDefault="00BC46E3" w:rsidP="000B1504">
      <w:pPr>
        <w:spacing w:beforeLines="200" w:afterLines="100" w:line="360" w:lineRule="auto"/>
        <w:jc w:val="center"/>
        <w:rPr>
          <w:b/>
          <w:sz w:val="32"/>
          <w:szCs w:val="32"/>
        </w:rPr>
      </w:pPr>
      <w:r w:rsidRPr="00A34312">
        <w:rPr>
          <w:rFonts w:hint="eastAsia"/>
          <w:b/>
          <w:sz w:val="32"/>
          <w:szCs w:val="32"/>
        </w:rPr>
        <w:lastRenderedPageBreak/>
        <w:t>版本历史</w:t>
      </w:r>
    </w:p>
    <w:tbl>
      <w:tblPr>
        <w:tblW w:w="0" w:type="auto"/>
        <w:tblInd w:w="132" w:type="dxa"/>
        <w:tblCellMar>
          <w:left w:w="0" w:type="dxa"/>
          <w:right w:w="0" w:type="dxa"/>
        </w:tblCellMar>
        <w:tblLook w:val="04A0"/>
      </w:tblPr>
      <w:tblGrid>
        <w:gridCol w:w="1667"/>
        <w:gridCol w:w="2399"/>
        <w:gridCol w:w="1739"/>
        <w:gridCol w:w="1415"/>
        <w:gridCol w:w="1612"/>
      </w:tblGrid>
      <w:tr w:rsidR="00BC46E3" w:rsidRPr="00C83C41" w:rsidTr="00BC46E3">
        <w:tc>
          <w:tcPr>
            <w:tcW w:w="1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时间</w:t>
            </w:r>
          </w:p>
        </w:tc>
        <w:tc>
          <w:tcPr>
            <w:tcW w:w="2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修正内容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校对人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版本号</w:t>
            </w:r>
          </w:p>
        </w:tc>
        <w:tc>
          <w:tcPr>
            <w:tcW w:w="1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备注</w:t>
            </w:r>
          </w:p>
        </w:tc>
      </w:tr>
      <w:tr w:rsidR="00BC46E3" w:rsidRPr="00C83C41" w:rsidTr="00BC46E3">
        <w:tc>
          <w:tcPr>
            <w:tcW w:w="1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BC46E3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2016-07-29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创建</w:t>
            </w: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时甲申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V1.0.0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BC46E3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</w:tr>
      <w:tr w:rsidR="00BC46E3" w:rsidRPr="00C83C41" w:rsidTr="00BC46E3">
        <w:tc>
          <w:tcPr>
            <w:tcW w:w="1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BC46E3" w:rsidRPr="00C83C41" w:rsidTr="00BC46E3">
        <w:trPr>
          <w:trHeight w:val="345"/>
        </w:trPr>
        <w:tc>
          <w:tcPr>
            <w:tcW w:w="1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</w:tr>
      <w:tr w:rsidR="00BC46E3" w:rsidRPr="00C83C41" w:rsidTr="00BC46E3">
        <w:trPr>
          <w:trHeight w:val="270"/>
        </w:trPr>
        <w:tc>
          <w:tcPr>
            <w:tcW w:w="1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</w:tr>
      <w:tr w:rsidR="00BC46E3" w:rsidRPr="00C83C41" w:rsidTr="00BC46E3">
        <w:trPr>
          <w:trHeight w:val="345"/>
        </w:trPr>
        <w:tc>
          <w:tcPr>
            <w:tcW w:w="1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6E3" w:rsidRPr="00C83C41" w:rsidRDefault="00BC46E3" w:rsidP="00053788">
            <w:pPr>
              <w:widowControl/>
              <w:spacing w:before="100" w:beforeAutospacing="1" w:after="100" w:afterAutospacing="1" w:line="360" w:lineRule="atLeast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83C41">
              <w:rPr>
                <w:rFonts w:ascii="宋体" w:hAnsi="宋体" w:cs="宋体"/>
                <w:b/>
                <w:bCs/>
                <w:kern w:val="0"/>
                <w:sz w:val="24"/>
              </w:rPr>
              <w:t> </w:t>
            </w:r>
          </w:p>
        </w:tc>
      </w:tr>
    </w:tbl>
    <w:p w:rsidR="00BC46E3" w:rsidRDefault="00BC46E3" w:rsidP="00BC46E3">
      <w:pPr>
        <w:pStyle w:val="a0"/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BC46E3" w:rsidRDefault="00BC46E3" w:rsidP="000B1504">
      <w:pPr>
        <w:spacing w:before="120" w:afterLines="50"/>
        <w:ind w:firstLineChars="200" w:firstLine="480"/>
        <w:jc w:val="left"/>
        <w:rPr>
          <w:rFonts w:asciiTheme="minorEastAsia" w:hAnsiTheme="minorEastAsia"/>
          <w:sz w:val="24"/>
        </w:rPr>
      </w:pPr>
    </w:p>
    <w:p w:rsidR="00965C49" w:rsidRPr="00B05A81" w:rsidRDefault="00965C49" w:rsidP="000B1504">
      <w:pPr>
        <w:spacing w:before="120" w:afterLines="50"/>
        <w:ind w:firstLineChars="200" w:firstLine="480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目 录</w:t>
      </w:r>
    </w:p>
    <w:p w:rsidR="00D71FA3" w:rsidRDefault="007A58DA">
      <w:pPr>
        <w:pStyle w:val="10"/>
        <w:tabs>
          <w:tab w:val="left" w:pos="42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1"/>
          <w:szCs w:val="22"/>
        </w:rPr>
      </w:pPr>
      <w:r w:rsidRPr="007A58DA">
        <w:rPr>
          <w:rFonts w:ascii="宋体" w:hAnsi="宋体"/>
          <w:b w:val="0"/>
          <w:bCs w:val="0"/>
          <w:iCs w:val="0"/>
        </w:rPr>
        <w:fldChar w:fldCharType="begin"/>
      </w:r>
      <w:r w:rsidR="00965C49">
        <w:rPr>
          <w:rFonts w:ascii="宋体" w:hAnsi="宋体"/>
          <w:b w:val="0"/>
          <w:bCs w:val="0"/>
          <w:iCs w:val="0"/>
        </w:rPr>
        <w:instrText xml:space="preserve"> TOC \o "1-3" \h \z \u </w:instrText>
      </w:r>
      <w:r w:rsidRPr="007A58DA">
        <w:rPr>
          <w:rFonts w:ascii="宋体" w:hAnsi="宋体"/>
          <w:b w:val="0"/>
          <w:bCs w:val="0"/>
          <w:iCs w:val="0"/>
        </w:rPr>
        <w:fldChar w:fldCharType="separate"/>
      </w:r>
      <w:hyperlink w:anchor="_Toc466898183" w:history="1">
        <w:r w:rsidR="00D71FA3" w:rsidRPr="0064676A">
          <w:rPr>
            <w:rStyle w:val="a7"/>
            <w:rFonts w:ascii="Times New Roman" w:hAnsi="Times New Roman"/>
            <w:noProof/>
          </w:rPr>
          <w:t>1</w:t>
        </w:r>
        <w:r w:rsidR="00D71FA3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1"/>
            <w:szCs w:val="22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前言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84" w:history="1">
        <w:r w:rsidR="00D71FA3" w:rsidRPr="0064676A">
          <w:rPr>
            <w:rStyle w:val="a7"/>
            <w:rFonts w:ascii="Times New Roman" w:hAnsi="Times New Roman"/>
            <w:noProof/>
          </w:rPr>
          <w:t>1.1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目的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85" w:history="1">
        <w:r w:rsidR="00D71FA3" w:rsidRPr="0064676A">
          <w:rPr>
            <w:rStyle w:val="a7"/>
            <w:rFonts w:ascii="Times New Roman" w:hAnsi="Times New Roman"/>
            <w:noProof/>
          </w:rPr>
          <w:t>1.2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适用范围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86" w:history="1">
        <w:r w:rsidR="00D71FA3" w:rsidRPr="0064676A">
          <w:rPr>
            <w:rStyle w:val="a7"/>
            <w:rFonts w:ascii="Times New Roman" w:hAnsi="Times New Roman"/>
            <w:noProof/>
          </w:rPr>
          <w:t>1.3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hint="eastAsia"/>
            <w:noProof/>
          </w:rPr>
          <w:t>业务流程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87" w:history="1">
        <w:r w:rsidR="00D71FA3" w:rsidRPr="0064676A">
          <w:rPr>
            <w:rStyle w:val="a7"/>
            <w:rFonts w:ascii="Times New Roman" w:hAnsi="Times New Roman"/>
            <w:noProof/>
          </w:rPr>
          <w:t>1.4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操作对象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10"/>
        <w:tabs>
          <w:tab w:val="left" w:pos="42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1"/>
          <w:szCs w:val="22"/>
        </w:rPr>
      </w:pPr>
      <w:hyperlink w:anchor="_Toc466898188" w:history="1">
        <w:r w:rsidR="00D71FA3" w:rsidRPr="0064676A">
          <w:rPr>
            <w:rStyle w:val="a7"/>
            <w:rFonts w:ascii="Times New Roman" w:hAnsi="Times New Roman"/>
            <w:noProof/>
          </w:rPr>
          <w:t>2</w:t>
        </w:r>
        <w:r w:rsidR="00D71FA3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1"/>
            <w:szCs w:val="22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系统运行环境需求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89" w:history="1">
        <w:r w:rsidR="00D71FA3" w:rsidRPr="0064676A">
          <w:rPr>
            <w:rStyle w:val="a7"/>
            <w:rFonts w:ascii="Times New Roman" w:hAnsi="Times New Roman"/>
            <w:noProof/>
          </w:rPr>
          <w:t>2.1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服务端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90" w:history="1">
        <w:r w:rsidR="00D71FA3" w:rsidRPr="0064676A">
          <w:rPr>
            <w:rStyle w:val="a7"/>
            <w:rFonts w:ascii="Times New Roman" w:hAnsi="Times New Roman"/>
            <w:noProof/>
          </w:rPr>
          <w:t>2.2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客户端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10"/>
        <w:tabs>
          <w:tab w:val="left" w:pos="42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1"/>
          <w:szCs w:val="22"/>
        </w:rPr>
      </w:pPr>
      <w:hyperlink w:anchor="_Toc466898191" w:history="1">
        <w:r w:rsidR="00D71FA3" w:rsidRPr="0064676A">
          <w:rPr>
            <w:rStyle w:val="a7"/>
            <w:rFonts w:ascii="Times New Roman" w:hAnsi="Times New Roman"/>
            <w:noProof/>
          </w:rPr>
          <w:t>3</w:t>
        </w:r>
        <w:r w:rsidR="00D71FA3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1"/>
            <w:szCs w:val="22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功能使用说明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92" w:history="1">
        <w:r w:rsidR="00D71FA3" w:rsidRPr="0064676A">
          <w:rPr>
            <w:rStyle w:val="a7"/>
            <w:rFonts w:ascii="Times New Roman" w:hAnsi="Times New Roman"/>
            <w:noProof/>
          </w:rPr>
          <w:t>3.1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用户登录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93" w:history="1">
        <w:r w:rsidR="00D71FA3" w:rsidRPr="0064676A">
          <w:rPr>
            <w:rStyle w:val="a7"/>
            <w:rFonts w:ascii="Times New Roman" w:hAnsi="Times New Roman"/>
            <w:noProof/>
          </w:rPr>
          <w:t>3.2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hint="eastAsia"/>
            <w:noProof/>
          </w:rPr>
          <w:t>日常填报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30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6898194" w:history="1">
        <w:r w:rsidR="00D71FA3" w:rsidRPr="0064676A">
          <w:rPr>
            <w:rStyle w:val="a7"/>
            <w:rFonts w:ascii="Times New Roman" w:hAnsi="Times New Roman"/>
            <w:noProof/>
          </w:rPr>
          <w:t>3.2.1</w:t>
        </w:r>
        <w:r w:rsidR="00D71FA3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D71FA3" w:rsidRPr="0064676A">
          <w:rPr>
            <w:rStyle w:val="a7"/>
            <w:rFonts w:hint="eastAsia"/>
            <w:noProof/>
          </w:rPr>
          <w:t>校园五星填报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30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6898195" w:history="1">
        <w:r w:rsidR="00D71FA3" w:rsidRPr="0064676A">
          <w:rPr>
            <w:rStyle w:val="a7"/>
            <w:rFonts w:ascii="Times New Roman" w:hAnsi="Times New Roman"/>
            <w:noProof/>
          </w:rPr>
          <w:t>3.2.2</w:t>
        </w:r>
        <w:r w:rsidR="00D71FA3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D71FA3" w:rsidRPr="0064676A">
          <w:rPr>
            <w:rStyle w:val="a7"/>
            <w:rFonts w:hint="eastAsia"/>
            <w:noProof/>
          </w:rPr>
          <w:t>专项评价上传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96" w:history="1">
        <w:r w:rsidR="00D71FA3" w:rsidRPr="0064676A">
          <w:rPr>
            <w:rStyle w:val="a7"/>
            <w:rFonts w:ascii="Times New Roman" w:hAnsi="Times New Roman"/>
            <w:noProof/>
          </w:rPr>
          <w:t>3.3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hint="eastAsia"/>
            <w:noProof/>
          </w:rPr>
          <w:t>学校调查问卷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197" w:history="1">
        <w:r w:rsidR="00D71FA3" w:rsidRPr="0064676A">
          <w:rPr>
            <w:rStyle w:val="a7"/>
            <w:rFonts w:ascii="Times New Roman" w:hAnsi="Times New Roman"/>
            <w:noProof/>
          </w:rPr>
          <w:t>3.4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hint="eastAsia"/>
            <w:noProof/>
          </w:rPr>
          <w:t>证书管理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30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6898198" w:history="1">
        <w:r w:rsidR="00D71FA3" w:rsidRPr="0064676A">
          <w:rPr>
            <w:rStyle w:val="a7"/>
            <w:rFonts w:ascii="Times New Roman" w:hAnsi="Times New Roman"/>
            <w:noProof/>
          </w:rPr>
          <w:t>3.4.1</w:t>
        </w:r>
        <w:r w:rsidR="00D71FA3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D71FA3" w:rsidRPr="0064676A">
          <w:rPr>
            <w:rStyle w:val="a7"/>
            <w:rFonts w:hint="eastAsia"/>
            <w:noProof/>
          </w:rPr>
          <w:t>教师证书上传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30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6898199" w:history="1">
        <w:r w:rsidR="00D71FA3" w:rsidRPr="0064676A">
          <w:rPr>
            <w:rStyle w:val="a7"/>
            <w:rFonts w:ascii="Times New Roman" w:hAnsi="Times New Roman"/>
            <w:noProof/>
          </w:rPr>
          <w:t>3.4.2</w:t>
        </w:r>
        <w:r w:rsidR="00D71FA3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D71FA3" w:rsidRPr="0064676A">
          <w:rPr>
            <w:rStyle w:val="a7"/>
            <w:rFonts w:hint="eastAsia"/>
            <w:noProof/>
          </w:rPr>
          <w:t>学生证书上传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200" w:history="1">
        <w:r w:rsidR="00D71FA3" w:rsidRPr="0064676A">
          <w:rPr>
            <w:rStyle w:val="a7"/>
            <w:rFonts w:ascii="Times New Roman" w:hAnsi="Times New Roman"/>
            <w:noProof/>
          </w:rPr>
          <w:t>3.5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hint="eastAsia"/>
            <w:noProof/>
          </w:rPr>
          <w:t>五星评价报告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30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6898201" w:history="1">
        <w:r w:rsidR="00D71FA3" w:rsidRPr="0064676A">
          <w:rPr>
            <w:rStyle w:val="a7"/>
            <w:rFonts w:ascii="Times New Roman" w:hAnsi="Times New Roman"/>
            <w:noProof/>
          </w:rPr>
          <w:t>3.5.1</w:t>
        </w:r>
        <w:r w:rsidR="00D71FA3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D71FA3" w:rsidRPr="0064676A">
          <w:rPr>
            <w:rStyle w:val="a7"/>
            <w:rFonts w:hint="eastAsia"/>
            <w:noProof/>
          </w:rPr>
          <w:t>五星评价总结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30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6898202" w:history="1">
        <w:r w:rsidR="00D71FA3" w:rsidRPr="0064676A">
          <w:rPr>
            <w:rStyle w:val="a7"/>
            <w:rFonts w:ascii="Times New Roman" w:hAnsi="Times New Roman"/>
            <w:noProof/>
          </w:rPr>
          <w:t>3.5.2</w:t>
        </w:r>
        <w:r w:rsidR="00D71FA3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D71FA3" w:rsidRPr="0064676A">
          <w:rPr>
            <w:rStyle w:val="a7"/>
            <w:rFonts w:hint="eastAsia"/>
            <w:noProof/>
          </w:rPr>
          <w:t>学校五星评价分析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20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</w:rPr>
      </w:pPr>
      <w:hyperlink w:anchor="_Toc466898203" w:history="1">
        <w:r w:rsidR="00D71FA3" w:rsidRPr="0064676A">
          <w:rPr>
            <w:rStyle w:val="a7"/>
            <w:rFonts w:ascii="Times New Roman" w:hAnsi="Times New Roman"/>
            <w:noProof/>
          </w:rPr>
          <w:t>3.6</w:t>
        </w:r>
        <w:r w:rsidR="00D71FA3">
          <w:rPr>
            <w:rFonts w:asciiTheme="minorHAnsi" w:eastAsiaTheme="minorEastAsia" w:hAnsiTheme="minorHAnsi" w:cstheme="minorBidi"/>
            <w:b w:val="0"/>
            <w:bCs w:val="0"/>
            <w:noProof/>
            <w:sz w:val="21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校园安全管理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30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6898204" w:history="1">
        <w:r w:rsidR="00D71FA3" w:rsidRPr="0064676A">
          <w:rPr>
            <w:rStyle w:val="a7"/>
            <w:rFonts w:ascii="Times New Roman" w:hAnsi="Times New Roman"/>
            <w:noProof/>
          </w:rPr>
          <w:t>3.6.1</w:t>
        </w:r>
        <w:r w:rsidR="00D71FA3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D71FA3" w:rsidRPr="0064676A">
          <w:rPr>
            <w:rStyle w:val="a7"/>
            <w:rFonts w:ascii="宋体" w:hAnsi="宋体" w:hint="eastAsia"/>
            <w:noProof/>
          </w:rPr>
          <w:t>学校安全上报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71FA3" w:rsidRDefault="007A58DA">
      <w:pPr>
        <w:pStyle w:val="30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6898205" w:history="1">
        <w:r w:rsidR="00D71FA3" w:rsidRPr="0064676A">
          <w:rPr>
            <w:rStyle w:val="a7"/>
            <w:rFonts w:ascii="Times New Roman" w:hAnsi="Times New Roman"/>
            <w:noProof/>
          </w:rPr>
          <w:t>3.6.2</w:t>
        </w:r>
        <w:r w:rsidR="00D71FA3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D71FA3" w:rsidRPr="0064676A">
          <w:rPr>
            <w:rStyle w:val="a7"/>
            <w:rFonts w:hint="eastAsia"/>
            <w:noProof/>
          </w:rPr>
          <w:t>学校安全员信息</w:t>
        </w:r>
        <w:r w:rsidR="00D71FA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A3">
          <w:rPr>
            <w:noProof/>
            <w:webHidden/>
          </w:rPr>
          <w:instrText xml:space="preserve"> PAGEREF _Toc466898205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A3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27234" w:rsidRPr="00FF33C4" w:rsidRDefault="007A58DA">
      <w:pPr>
        <w:rPr>
          <w:rFonts w:ascii="宋体" w:hAnsi="宋体"/>
          <w:b/>
          <w:bCs/>
          <w:lang w:val="zh-CN"/>
        </w:rPr>
      </w:pPr>
      <w:r>
        <w:rPr>
          <w:rFonts w:ascii="宋体" w:hAnsi="宋体"/>
          <w:b/>
          <w:bCs/>
          <w:iCs/>
          <w:sz w:val="24"/>
        </w:rPr>
        <w:fldChar w:fldCharType="end"/>
      </w:r>
    </w:p>
    <w:p w:rsidR="00F27234" w:rsidRPr="00FF33C4" w:rsidRDefault="00F27234">
      <w:pPr>
        <w:rPr>
          <w:rFonts w:ascii="宋体" w:hAnsi="宋体"/>
          <w:b/>
          <w:bCs/>
          <w:lang w:val="zh-CN"/>
        </w:rPr>
      </w:pPr>
    </w:p>
    <w:p w:rsidR="00C07012" w:rsidRDefault="00C07012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B05A81" w:rsidRDefault="00B05A81" w:rsidP="00F27234">
      <w:pPr>
        <w:rPr>
          <w:rFonts w:ascii="宋体" w:hAnsi="宋体"/>
        </w:rPr>
      </w:pPr>
    </w:p>
    <w:p w:rsidR="00965C49" w:rsidRPr="00FF33C4" w:rsidRDefault="00965C49" w:rsidP="00F27234">
      <w:pPr>
        <w:rPr>
          <w:rFonts w:ascii="宋体" w:hAnsi="宋体"/>
        </w:rPr>
      </w:pPr>
    </w:p>
    <w:p w:rsidR="00CE6678" w:rsidRPr="00FF33C4" w:rsidRDefault="00CE6678" w:rsidP="00F27234">
      <w:pPr>
        <w:pStyle w:val="1"/>
        <w:spacing w:before="312" w:after="312"/>
        <w:rPr>
          <w:rFonts w:ascii="宋体" w:hAnsi="宋体"/>
        </w:rPr>
      </w:pPr>
      <w:bookmarkStart w:id="0" w:name="_Toc200361058"/>
      <w:bookmarkStart w:id="1" w:name="_Toc283049315"/>
      <w:bookmarkStart w:id="2" w:name="_Toc297560104"/>
      <w:bookmarkStart w:id="3" w:name="_Toc297560316"/>
      <w:bookmarkStart w:id="4" w:name="_Toc297560596"/>
      <w:bookmarkStart w:id="5" w:name="_Toc297560734"/>
      <w:bookmarkStart w:id="6" w:name="_Toc297560786"/>
      <w:bookmarkStart w:id="7" w:name="_Toc297560838"/>
      <w:bookmarkStart w:id="8" w:name="_Toc297561498"/>
      <w:bookmarkStart w:id="9" w:name="_Toc297561799"/>
      <w:bookmarkStart w:id="10" w:name="_Toc300754161"/>
      <w:bookmarkStart w:id="11" w:name="_Toc305053685"/>
      <w:bookmarkStart w:id="12" w:name="_Toc372814360"/>
      <w:bookmarkStart w:id="13" w:name="_Toc372814953"/>
      <w:bookmarkStart w:id="14" w:name="_Toc403035758"/>
      <w:bookmarkStart w:id="15" w:name="_Toc413311236"/>
      <w:bookmarkStart w:id="16" w:name="_Toc413403622"/>
      <w:bookmarkStart w:id="17" w:name="_Toc413418139"/>
      <w:bookmarkStart w:id="18" w:name="_Toc413684567"/>
      <w:bookmarkStart w:id="19" w:name="_Toc447836230"/>
      <w:bookmarkStart w:id="20" w:name="_Toc466898183"/>
      <w:r w:rsidRPr="00FF33C4">
        <w:rPr>
          <w:rFonts w:ascii="宋体" w:hAnsi="宋体" w:hint="eastAsia"/>
        </w:rPr>
        <w:lastRenderedPageBreak/>
        <w:t>前言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CE6678" w:rsidRPr="00FF33C4" w:rsidRDefault="00CE6678" w:rsidP="00CE6678">
      <w:pPr>
        <w:pStyle w:val="2"/>
        <w:spacing w:before="156" w:after="156"/>
        <w:ind w:left="992" w:hanging="992"/>
        <w:rPr>
          <w:rFonts w:ascii="宋体" w:hAnsi="宋体"/>
          <w:lang w:eastAsia="zh-CN"/>
        </w:rPr>
      </w:pPr>
      <w:bookmarkStart w:id="21" w:name="_Toc297560105"/>
      <w:bookmarkStart w:id="22" w:name="_Toc297560317"/>
      <w:bookmarkStart w:id="23" w:name="_Toc297560597"/>
      <w:bookmarkStart w:id="24" w:name="_Toc297560735"/>
      <w:bookmarkStart w:id="25" w:name="_Toc297560787"/>
      <w:bookmarkStart w:id="26" w:name="_Toc297560839"/>
      <w:bookmarkStart w:id="27" w:name="_Toc297561499"/>
      <w:bookmarkStart w:id="28" w:name="_Toc297561800"/>
      <w:bookmarkStart w:id="29" w:name="_Toc300754162"/>
      <w:bookmarkStart w:id="30" w:name="_Toc305053686"/>
      <w:bookmarkStart w:id="31" w:name="_Toc372814361"/>
      <w:bookmarkStart w:id="32" w:name="_Toc372814954"/>
      <w:bookmarkStart w:id="33" w:name="_Toc403035759"/>
      <w:bookmarkStart w:id="34" w:name="_Toc413311237"/>
      <w:bookmarkStart w:id="35" w:name="_Toc413403623"/>
      <w:bookmarkStart w:id="36" w:name="_Toc413418140"/>
      <w:bookmarkStart w:id="37" w:name="_Toc413684568"/>
      <w:bookmarkStart w:id="38" w:name="_Toc447836231"/>
      <w:bookmarkStart w:id="39" w:name="_Toc466898184"/>
      <w:r w:rsidRPr="00FF33C4">
        <w:rPr>
          <w:rFonts w:ascii="宋体" w:hAnsi="宋体" w:hint="eastAsia"/>
          <w:lang w:eastAsia="zh-CN"/>
        </w:rPr>
        <w:t>目的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CE6678" w:rsidRPr="00FF33C4" w:rsidRDefault="00CE6678" w:rsidP="00CE6678">
      <w:pPr>
        <w:spacing w:line="300" w:lineRule="auto"/>
        <w:ind w:firstLine="420"/>
        <w:rPr>
          <w:rFonts w:ascii="宋体" w:hAnsi="宋体"/>
        </w:rPr>
      </w:pPr>
      <w:r w:rsidRPr="00FF33C4">
        <w:rPr>
          <w:rFonts w:ascii="宋体" w:hAnsi="宋体" w:hint="eastAsia"/>
        </w:rPr>
        <w:t>本文档</w:t>
      </w:r>
      <w:r w:rsidR="009B1EC5" w:rsidRPr="00FF33C4">
        <w:rPr>
          <w:rFonts w:ascii="宋体" w:hAnsi="宋体" w:hint="eastAsia"/>
        </w:rPr>
        <w:t>主要明确</w:t>
      </w:r>
      <w:r w:rsidR="00B34A22" w:rsidRPr="00FF33C4">
        <w:rPr>
          <w:rFonts w:ascii="宋体" w:hAnsi="宋体" w:hint="eastAsia"/>
        </w:rPr>
        <w:t>园区教育</w:t>
      </w:r>
      <w:r w:rsidR="0096030B">
        <w:rPr>
          <w:rFonts w:ascii="宋体" w:hAnsi="宋体" w:hint="eastAsia"/>
        </w:rPr>
        <w:t>绿色综合评价</w:t>
      </w:r>
      <w:r w:rsidR="006B373C" w:rsidRPr="00FF33C4">
        <w:rPr>
          <w:rFonts w:ascii="宋体" w:hAnsi="宋体" w:hint="eastAsia"/>
        </w:rPr>
        <w:t>系统的所有</w:t>
      </w:r>
      <w:r w:rsidRPr="00FF33C4">
        <w:rPr>
          <w:rFonts w:ascii="宋体" w:hAnsi="宋体" w:hint="eastAsia"/>
        </w:rPr>
        <w:t>功能，</w:t>
      </w:r>
      <w:r w:rsidRPr="00FF33C4">
        <w:rPr>
          <w:rFonts w:ascii="宋体" w:hAnsi="宋体"/>
        </w:rPr>
        <w:t>指导</w:t>
      </w:r>
      <w:r w:rsidRPr="00FF33C4">
        <w:rPr>
          <w:rFonts w:ascii="宋体" w:hAnsi="宋体" w:hint="eastAsia"/>
        </w:rPr>
        <w:t>相</w:t>
      </w:r>
      <w:r w:rsidRPr="00FF33C4">
        <w:rPr>
          <w:rFonts w:ascii="宋体" w:hAnsi="宋体"/>
        </w:rPr>
        <w:t>关人员更有效</w:t>
      </w:r>
      <w:r w:rsidRPr="00FF33C4">
        <w:rPr>
          <w:rFonts w:ascii="宋体" w:hAnsi="宋体" w:hint="eastAsia"/>
        </w:rPr>
        <w:t>地使用</w:t>
      </w:r>
      <w:r w:rsidRPr="00FF33C4">
        <w:rPr>
          <w:rFonts w:ascii="宋体" w:hAnsi="宋体"/>
        </w:rPr>
        <w:t>和</w:t>
      </w:r>
      <w:r w:rsidRPr="00FF33C4">
        <w:rPr>
          <w:rFonts w:ascii="宋体" w:hAnsi="宋体" w:hint="eastAsia"/>
        </w:rPr>
        <w:t>操作</w:t>
      </w:r>
      <w:r w:rsidRPr="00FF33C4">
        <w:rPr>
          <w:rFonts w:ascii="宋体" w:hAnsi="宋体"/>
        </w:rPr>
        <w:t>系统</w:t>
      </w:r>
      <w:r w:rsidRPr="00FF33C4">
        <w:rPr>
          <w:rFonts w:ascii="宋体" w:hAnsi="宋体" w:hint="eastAsia"/>
        </w:rPr>
        <w:t>，同时本文也列出了一些功能使用的注意事项。</w:t>
      </w:r>
    </w:p>
    <w:p w:rsidR="00CE6678" w:rsidRPr="00FF33C4" w:rsidRDefault="00CE6678" w:rsidP="00CE6678">
      <w:pPr>
        <w:pStyle w:val="2"/>
        <w:spacing w:before="156" w:after="156"/>
        <w:ind w:left="992" w:hanging="992"/>
        <w:rPr>
          <w:rFonts w:ascii="宋体" w:hAnsi="宋体"/>
          <w:lang w:eastAsia="zh-CN"/>
        </w:rPr>
      </w:pPr>
      <w:bookmarkStart w:id="40" w:name="_Toc200361060"/>
      <w:bookmarkStart w:id="41" w:name="_Toc283049317"/>
      <w:bookmarkStart w:id="42" w:name="_Toc297560106"/>
      <w:bookmarkStart w:id="43" w:name="_Toc297560318"/>
      <w:bookmarkStart w:id="44" w:name="_Toc297560598"/>
      <w:bookmarkStart w:id="45" w:name="_Toc297560736"/>
      <w:bookmarkStart w:id="46" w:name="_Toc297560788"/>
      <w:bookmarkStart w:id="47" w:name="_Toc297560840"/>
      <w:bookmarkStart w:id="48" w:name="_Toc297561500"/>
      <w:bookmarkStart w:id="49" w:name="_Toc297561801"/>
      <w:bookmarkStart w:id="50" w:name="_Toc300754163"/>
      <w:bookmarkStart w:id="51" w:name="_Toc305053687"/>
      <w:bookmarkStart w:id="52" w:name="_Toc372814362"/>
      <w:bookmarkStart w:id="53" w:name="_Toc372814955"/>
      <w:bookmarkStart w:id="54" w:name="_Toc403035760"/>
      <w:bookmarkStart w:id="55" w:name="_Toc413311238"/>
      <w:bookmarkStart w:id="56" w:name="_Toc413403624"/>
      <w:bookmarkStart w:id="57" w:name="_Toc413418141"/>
      <w:bookmarkStart w:id="58" w:name="_Toc413684569"/>
      <w:bookmarkStart w:id="59" w:name="_Toc447836232"/>
      <w:bookmarkStart w:id="60" w:name="_Toc466898185"/>
      <w:r w:rsidRPr="00FF33C4">
        <w:rPr>
          <w:rFonts w:ascii="宋体" w:hAnsi="宋体" w:hint="eastAsia"/>
          <w:lang w:eastAsia="zh-CN"/>
        </w:rPr>
        <w:t>适用范围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CE6678" w:rsidRPr="00FF33C4" w:rsidRDefault="00CE6678" w:rsidP="001E323D">
      <w:pPr>
        <w:spacing w:line="300" w:lineRule="auto"/>
        <w:ind w:firstLine="420"/>
        <w:rPr>
          <w:rFonts w:ascii="宋体" w:hAnsi="宋体"/>
        </w:rPr>
      </w:pPr>
      <w:r w:rsidRPr="00FF33C4">
        <w:rPr>
          <w:rFonts w:ascii="宋体" w:hAnsi="宋体" w:hint="eastAsia"/>
        </w:rPr>
        <w:t>本文档适用</w:t>
      </w:r>
      <w:r w:rsidR="0096030B">
        <w:rPr>
          <w:rFonts w:ascii="宋体" w:hAnsi="宋体" w:hint="eastAsia"/>
        </w:rPr>
        <w:t>苏州工业</w:t>
      </w:r>
      <w:r w:rsidR="00B34A22" w:rsidRPr="00FF33C4">
        <w:rPr>
          <w:rFonts w:ascii="宋体" w:hAnsi="宋体" w:hint="eastAsia"/>
        </w:rPr>
        <w:t>园区教育</w:t>
      </w:r>
      <w:r w:rsidR="0096030B">
        <w:rPr>
          <w:rFonts w:ascii="宋体" w:hAnsi="宋体" w:hint="eastAsia"/>
        </w:rPr>
        <w:t>绿色综合评价项目</w:t>
      </w:r>
      <w:r w:rsidRPr="00FF33C4">
        <w:rPr>
          <w:rFonts w:ascii="宋体" w:hAnsi="宋体" w:hint="eastAsia"/>
        </w:rPr>
        <w:t>。</w:t>
      </w:r>
      <w:r w:rsidR="007A58DA" w:rsidRPr="00FF33C4">
        <w:rPr>
          <w:rFonts w:ascii="宋体" w:hAnsi="宋体"/>
        </w:rPr>
        <w:fldChar w:fldCharType="begin"/>
      </w:r>
      <w:r w:rsidR="007A58DA" w:rsidRPr="00FF33C4">
        <w:rPr>
          <w:rFonts w:ascii="宋体" w:hAnsi="宋体"/>
        </w:rPr>
        <w:fldChar w:fldCharType="begin"/>
      </w:r>
      <w:r w:rsidRPr="00FF33C4">
        <w:rPr>
          <w:rFonts w:ascii="宋体" w:hAnsi="宋体" w:hint="eastAsia"/>
        </w:rPr>
        <w:instrText>标题</w:instrText>
      </w:r>
      <w:r w:rsidR="007A58DA" w:rsidRPr="00FF33C4">
        <w:rPr>
          <w:rFonts w:ascii="宋体" w:hAnsi="宋体"/>
        </w:rPr>
        <w:fldChar w:fldCharType="separate"/>
      </w:r>
      <w:r w:rsidRPr="00FF33C4">
        <w:rPr>
          <w:rFonts w:ascii="宋体" w:hAnsi="宋体" w:hint="eastAsia"/>
        </w:rPr>
        <w:instrText>错误！未定义书签。</w:instrText>
      </w:r>
      <w:r w:rsidR="007A58DA" w:rsidRPr="00FF33C4">
        <w:rPr>
          <w:rFonts w:ascii="宋体" w:hAnsi="宋体"/>
        </w:rPr>
        <w:fldChar w:fldCharType="end"/>
      </w:r>
      <w:r w:rsidR="007A58DA" w:rsidRPr="00FF33C4">
        <w:rPr>
          <w:rFonts w:ascii="宋体" w:hAnsi="宋体"/>
        </w:rPr>
        <w:fldChar w:fldCharType="end"/>
      </w:r>
      <w:r w:rsidR="007A58DA" w:rsidRPr="00FF33C4">
        <w:rPr>
          <w:rFonts w:ascii="宋体" w:hAnsi="宋体" w:hint="eastAsia"/>
        </w:rPr>
        <w:fldChar w:fldCharType="begin"/>
      </w:r>
      <w:r w:rsidR="007A58DA" w:rsidRPr="00FF33C4">
        <w:rPr>
          <w:rFonts w:ascii="宋体" w:hAnsi="宋体" w:hint="eastAsia"/>
        </w:rPr>
        <w:fldChar w:fldCharType="begin"/>
      </w:r>
      <w:r w:rsidRPr="00FF33C4">
        <w:rPr>
          <w:rFonts w:ascii="宋体" w:hAnsi="宋体" w:hint="eastAsia"/>
        </w:rPr>
        <w:instrText xml:space="preserve"> 标题 </w:instrText>
      </w:r>
      <w:r w:rsidR="007A58DA" w:rsidRPr="00FF33C4">
        <w:rPr>
          <w:rFonts w:ascii="宋体" w:hAnsi="宋体" w:hint="eastAsia"/>
        </w:rPr>
        <w:fldChar w:fldCharType="separate"/>
      </w:r>
      <w:r w:rsidRPr="00FF33C4">
        <w:rPr>
          <w:rFonts w:ascii="宋体" w:hAnsi="宋体" w:hint="eastAsia"/>
        </w:rPr>
        <w:instrText>错误！未定义书签。</w:instrText>
      </w:r>
      <w:r w:rsidR="007A58DA" w:rsidRPr="00FF33C4">
        <w:rPr>
          <w:rFonts w:ascii="宋体" w:hAnsi="宋体" w:hint="eastAsia"/>
        </w:rPr>
        <w:fldChar w:fldCharType="end"/>
      </w:r>
      <w:r w:rsidR="007A58DA" w:rsidRPr="00FF33C4">
        <w:rPr>
          <w:rFonts w:ascii="宋体" w:hAnsi="宋体" w:hint="eastAsia"/>
        </w:rPr>
        <w:fldChar w:fldCharType="end"/>
      </w:r>
    </w:p>
    <w:p w:rsidR="001E323D" w:rsidRDefault="001E323D" w:rsidP="001E323D">
      <w:pPr>
        <w:pStyle w:val="2"/>
        <w:spacing w:before="156" w:after="156"/>
        <w:rPr>
          <w:lang w:eastAsia="zh-CN"/>
        </w:rPr>
      </w:pPr>
      <w:bookmarkStart w:id="61" w:name="_Toc466898186"/>
      <w:bookmarkStart w:id="62" w:name="_Toc200361061"/>
      <w:bookmarkStart w:id="63" w:name="_Toc283049318"/>
      <w:bookmarkStart w:id="64" w:name="_Toc297560107"/>
      <w:bookmarkStart w:id="65" w:name="_Toc297560319"/>
      <w:bookmarkStart w:id="66" w:name="_Toc297560599"/>
      <w:bookmarkStart w:id="67" w:name="_Toc297560737"/>
      <w:bookmarkStart w:id="68" w:name="_Toc297560789"/>
      <w:bookmarkStart w:id="69" w:name="_Toc297560841"/>
      <w:bookmarkStart w:id="70" w:name="_Toc297561501"/>
      <w:bookmarkStart w:id="71" w:name="_Toc297561802"/>
      <w:bookmarkStart w:id="72" w:name="_Toc300754164"/>
      <w:bookmarkStart w:id="73" w:name="_Toc305053688"/>
      <w:bookmarkStart w:id="74" w:name="_Toc372814363"/>
      <w:bookmarkStart w:id="75" w:name="_Toc372814956"/>
      <w:bookmarkStart w:id="76" w:name="_Toc403035761"/>
      <w:bookmarkStart w:id="77" w:name="_Toc413311239"/>
      <w:bookmarkStart w:id="78" w:name="_Toc413403625"/>
      <w:bookmarkStart w:id="79" w:name="_Toc413418142"/>
      <w:bookmarkStart w:id="80" w:name="_Toc413684570"/>
      <w:bookmarkStart w:id="81" w:name="_Toc447836233"/>
      <w:r>
        <w:t>业务流程</w:t>
      </w:r>
      <w:bookmarkEnd w:id="61"/>
    </w:p>
    <w:p w:rsidR="001E323D" w:rsidRPr="001E323D" w:rsidRDefault="001E323D" w:rsidP="001E323D">
      <w:pPr>
        <w:pStyle w:val="a0"/>
        <w:ind w:firstLineChars="0" w:firstLine="0"/>
        <w:rPr>
          <w:lang w:eastAsia="zh-CN"/>
        </w:rPr>
      </w:pPr>
      <w:r>
        <w:rPr>
          <w:rFonts w:hint="eastAsia"/>
          <w:b/>
          <w:bCs/>
          <w:noProof/>
          <w:lang w:val="en-US" w:eastAsia="zh-CN"/>
        </w:rPr>
        <w:drawing>
          <wp:inline distT="0" distB="0" distL="0" distR="0">
            <wp:extent cx="5105400" cy="4146602"/>
            <wp:effectExtent l="0" t="0" r="0" b="6350"/>
            <wp:docPr id="3" name="图片 3" descr="屏幕快照 2015-12-23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 2015-12-23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40" cy="414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78" w:rsidRPr="00FF33C4" w:rsidRDefault="001E323D" w:rsidP="00CE6678">
      <w:pPr>
        <w:pStyle w:val="2"/>
        <w:spacing w:before="156" w:after="156"/>
        <w:ind w:left="992" w:hanging="992"/>
        <w:rPr>
          <w:rFonts w:ascii="宋体" w:hAnsi="宋体"/>
          <w:lang w:eastAsia="zh-CN"/>
        </w:rPr>
      </w:pPr>
      <w:bookmarkStart w:id="82" w:name="_Toc466898187"/>
      <w:r w:rsidRPr="00FF33C4">
        <w:rPr>
          <w:rFonts w:ascii="宋体" w:hAnsi="宋体" w:hint="eastAsia"/>
          <w:lang w:eastAsia="zh-CN"/>
        </w:rPr>
        <w:t>操作对象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0151A2" w:rsidRPr="00FF33C4" w:rsidRDefault="002839E2" w:rsidP="00CE6678">
      <w:pPr>
        <w:spacing w:line="300" w:lineRule="auto"/>
        <w:ind w:firstLineChars="200" w:firstLine="420"/>
        <w:rPr>
          <w:rFonts w:ascii="宋体" w:hAnsi="宋体"/>
          <w:szCs w:val="22"/>
        </w:rPr>
      </w:pPr>
      <w:bookmarkStart w:id="83" w:name="_Toc283048459"/>
      <w:bookmarkStart w:id="84" w:name="_Toc283049319"/>
      <w:bookmarkStart w:id="85" w:name="_Toc297560108"/>
      <w:bookmarkStart w:id="86" w:name="_Toc297560320"/>
      <w:bookmarkStart w:id="87" w:name="_Toc297560600"/>
      <w:bookmarkStart w:id="88" w:name="_Toc297560738"/>
      <w:bookmarkStart w:id="89" w:name="_Toc297560790"/>
      <w:bookmarkStart w:id="90" w:name="_Toc297560842"/>
      <w:bookmarkStart w:id="91" w:name="_Toc297561502"/>
      <w:bookmarkStart w:id="92" w:name="_Toc297561803"/>
      <w:bookmarkStart w:id="93" w:name="_Toc300754165"/>
      <w:r w:rsidRPr="00FF33C4">
        <w:rPr>
          <w:rFonts w:ascii="宋体" w:hAnsi="宋体" w:hint="eastAsia"/>
          <w:szCs w:val="22"/>
        </w:rPr>
        <w:t>本文档适用对象</w:t>
      </w:r>
      <w:r w:rsidR="0096030B">
        <w:rPr>
          <w:rFonts w:ascii="宋体" w:hAnsi="宋体" w:hint="eastAsia"/>
          <w:szCs w:val="22"/>
        </w:rPr>
        <w:t>为参与园区教育绿色综合评价</w:t>
      </w:r>
      <w:r w:rsidR="000D6C18">
        <w:rPr>
          <w:rFonts w:ascii="宋体" w:hAnsi="宋体" w:hint="eastAsia"/>
          <w:szCs w:val="22"/>
        </w:rPr>
        <w:t>工作的所有干系人，主要用户角色包含：系统管理员、园区教育局、学校管理员、教师、学生、家长、专家、督学人员等。</w:t>
      </w:r>
    </w:p>
    <w:p w:rsidR="00920C81" w:rsidRDefault="000D6C18" w:rsidP="00920C81">
      <w:pPr>
        <w:pStyle w:val="1"/>
        <w:spacing w:before="312" w:after="312"/>
        <w:rPr>
          <w:rFonts w:ascii="宋体" w:hAnsi="宋体"/>
          <w:lang w:eastAsia="zh-CN"/>
        </w:rPr>
      </w:pPr>
      <w:bookmarkStart w:id="94" w:name="_Toc466898188"/>
      <w:r>
        <w:rPr>
          <w:rFonts w:ascii="宋体" w:hAnsi="宋体" w:hint="eastAsia"/>
          <w:lang w:eastAsia="zh-CN"/>
        </w:rPr>
        <w:lastRenderedPageBreak/>
        <w:t>系统运行环境需求</w:t>
      </w:r>
      <w:bookmarkEnd w:id="94"/>
    </w:p>
    <w:p w:rsidR="000D6C18" w:rsidRPr="000D6C18" w:rsidRDefault="000D6C18" w:rsidP="000D6C18">
      <w:pPr>
        <w:pStyle w:val="2"/>
        <w:spacing w:before="156" w:after="156"/>
        <w:ind w:left="992" w:hanging="992"/>
        <w:rPr>
          <w:rFonts w:ascii="宋体" w:hAnsi="宋体"/>
        </w:rPr>
      </w:pPr>
      <w:bookmarkStart w:id="95" w:name="_Toc313539301"/>
      <w:bookmarkStart w:id="96" w:name="_Toc466898189"/>
      <w:r w:rsidRPr="000D6C18">
        <w:rPr>
          <w:rFonts w:ascii="宋体" w:hAnsi="宋体" w:hint="eastAsia"/>
        </w:rPr>
        <w:t>服务端</w:t>
      </w:r>
      <w:bookmarkEnd w:id="95"/>
      <w:bookmarkEnd w:id="96"/>
    </w:p>
    <w:tbl>
      <w:tblPr>
        <w:tblW w:w="9229" w:type="dxa"/>
        <w:tblInd w:w="93" w:type="dxa"/>
        <w:tblLayout w:type="fixed"/>
        <w:tblLook w:val="04A0"/>
      </w:tblPr>
      <w:tblGrid>
        <w:gridCol w:w="2425"/>
        <w:gridCol w:w="1134"/>
        <w:gridCol w:w="851"/>
        <w:gridCol w:w="992"/>
        <w:gridCol w:w="1843"/>
        <w:gridCol w:w="1984"/>
      </w:tblGrid>
      <w:tr w:rsidR="000D6C18" w:rsidRPr="003A0995" w:rsidTr="001A430A">
        <w:trPr>
          <w:trHeight w:val="28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b/>
                <w:bCs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b/>
                <w:bCs/>
                <w:color w:val="000000"/>
                <w:kern w:val="0"/>
                <w:szCs w:val="28"/>
              </w:rPr>
              <w:t>服务器名称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b/>
                <w:bCs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b/>
                <w:bCs/>
                <w:color w:val="000000"/>
                <w:kern w:val="0"/>
                <w:szCs w:val="28"/>
              </w:rPr>
              <w:t>磁盘空间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b/>
                <w:bCs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b/>
                <w:bCs/>
                <w:color w:val="000000"/>
                <w:kern w:val="0"/>
                <w:szCs w:val="28"/>
              </w:rPr>
              <w:t>内存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b/>
                <w:bCs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b/>
                <w:bCs/>
                <w:color w:val="000000"/>
                <w:kern w:val="0"/>
                <w:szCs w:val="28"/>
              </w:rPr>
              <w:t>CPU数量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b/>
                <w:bCs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b/>
                <w:bCs/>
                <w:color w:val="000000"/>
                <w:kern w:val="0"/>
                <w:szCs w:val="28"/>
              </w:rPr>
              <w:t>操作系统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b/>
                <w:bCs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b/>
                <w:bCs/>
                <w:color w:val="000000"/>
                <w:kern w:val="0"/>
                <w:szCs w:val="28"/>
              </w:rPr>
              <w:t>数据库</w:t>
            </w:r>
          </w:p>
        </w:tc>
      </w:tr>
      <w:tr w:rsidR="000D6C18" w:rsidRPr="003A0995" w:rsidTr="001A430A">
        <w:trPr>
          <w:trHeight w:val="28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绿色评价系统应用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200G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16G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4个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Windows 2008R2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 xml:space="preserve">　</w:t>
            </w:r>
          </w:p>
        </w:tc>
      </w:tr>
      <w:tr w:rsidR="000D6C18" w:rsidRPr="003A0995" w:rsidTr="001A430A">
        <w:trPr>
          <w:trHeight w:val="28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内部调查问卷系统应用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200G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16G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4个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Windows 2008R2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 xml:space="preserve">　</w:t>
            </w:r>
          </w:p>
        </w:tc>
      </w:tr>
      <w:tr w:rsidR="000D6C18" w:rsidRPr="003A0995" w:rsidTr="001A430A">
        <w:trPr>
          <w:trHeight w:val="28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外部调查问卷系统应用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200G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16G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4个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Windows 2008R2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 xml:space="preserve">　</w:t>
            </w:r>
          </w:p>
        </w:tc>
      </w:tr>
      <w:tr w:rsidR="000D6C18" w:rsidRPr="003A0995" w:rsidTr="001A430A">
        <w:trPr>
          <w:trHeight w:val="28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绿色评价主数据库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200G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16G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4个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Windows 2008R2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SQL server 2008R2</w:t>
            </w:r>
          </w:p>
        </w:tc>
      </w:tr>
      <w:tr w:rsidR="000D6C18" w:rsidRPr="003A0995" w:rsidTr="001A430A">
        <w:trPr>
          <w:trHeight w:val="28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绿色评价文件存储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300G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16G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4个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>Windows 2008R2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18" w:rsidRPr="003A0995" w:rsidRDefault="000D6C18" w:rsidP="00B05A81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8"/>
              </w:rPr>
            </w:pPr>
            <w:r w:rsidRPr="003A0995">
              <w:rPr>
                <w:rFonts w:ascii="宋体" w:hAnsi="宋体" w:hint="eastAsia"/>
                <w:color w:val="000000"/>
                <w:kern w:val="0"/>
                <w:szCs w:val="28"/>
              </w:rPr>
              <w:t xml:space="preserve">　</w:t>
            </w:r>
          </w:p>
        </w:tc>
      </w:tr>
    </w:tbl>
    <w:p w:rsidR="000D6C18" w:rsidRPr="000D6C18" w:rsidRDefault="000D6C18" w:rsidP="000D6C18">
      <w:pPr>
        <w:pStyle w:val="2"/>
        <w:spacing w:before="156" w:after="156"/>
        <w:ind w:left="992" w:hanging="992"/>
        <w:rPr>
          <w:rFonts w:ascii="宋体" w:hAnsi="宋体"/>
        </w:rPr>
      </w:pPr>
      <w:bookmarkStart w:id="97" w:name="_Toc313539302"/>
      <w:bookmarkStart w:id="98" w:name="_Toc466898190"/>
      <w:r w:rsidRPr="000D6C18">
        <w:rPr>
          <w:rFonts w:ascii="宋体" w:hAnsi="宋体" w:hint="eastAsia"/>
        </w:rPr>
        <w:t>客户端</w:t>
      </w:r>
      <w:bookmarkEnd w:id="97"/>
      <w:bookmarkEnd w:id="98"/>
    </w:p>
    <w:p w:rsidR="000D6C18" w:rsidRDefault="000D6C18" w:rsidP="001A430A">
      <w:pPr>
        <w:spacing w:line="360" w:lineRule="auto"/>
      </w:pPr>
      <w:r>
        <w:rPr>
          <w:rFonts w:hint="eastAsia"/>
        </w:rPr>
        <w:t>推荐配置：</w:t>
      </w:r>
    </w:p>
    <w:p w:rsidR="000D6C18" w:rsidRDefault="000D6C18" w:rsidP="001A430A">
      <w:pPr>
        <w:spacing w:line="360" w:lineRule="auto"/>
      </w:pPr>
      <w:r>
        <w:rPr>
          <w:rFonts w:hint="eastAsia"/>
        </w:rPr>
        <w:t>操作系统：</w:t>
      </w:r>
      <w:r w:rsidR="00A2193C" w:rsidRPr="00A2193C">
        <w:rPr>
          <w:rFonts w:hint="eastAsia"/>
        </w:rPr>
        <w:t>Windows2000/XP/NT</w:t>
      </w:r>
      <w:r w:rsidR="00A2193C" w:rsidRPr="00A2193C">
        <w:rPr>
          <w:rFonts w:hint="eastAsia"/>
        </w:rPr>
        <w:t>以上</w:t>
      </w:r>
      <w:r>
        <w:rPr>
          <w:rFonts w:hint="eastAsia"/>
        </w:rPr>
        <w:t>操作系统。</w:t>
      </w:r>
    </w:p>
    <w:p w:rsidR="000D6C18" w:rsidRDefault="000D6C18" w:rsidP="001A430A">
      <w:pPr>
        <w:spacing w:line="360" w:lineRule="auto"/>
      </w:pPr>
      <w:r>
        <w:rPr>
          <w:rFonts w:hint="eastAsia"/>
        </w:rPr>
        <w:t>内存：</w:t>
      </w:r>
      <w:r>
        <w:rPr>
          <w:rFonts w:hint="eastAsia"/>
        </w:rPr>
        <w:t>512</w:t>
      </w:r>
      <w:r>
        <w:t>M</w:t>
      </w:r>
      <w:r>
        <w:rPr>
          <w:rFonts w:hint="eastAsia"/>
        </w:rPr>
        <w:t>以上。</w:t>
      </w:r>
    </w:p>
    <w:p w:rsidR="000D6C18" w:rsidRDefault="000D6C18" w:rsidP="001A430A">
      <w:pPr>
        <w:spacing w:line="360" w:lineRule="auto"/>
      </w:pPr>
      <w:r>
        <w:rPr>
          <w:rFonts w:hint="eastAsia"/>
        </w:rPr>
        <w:t>浏览器：</w:t>
      </w:r>
      <w:r w:rsidR="00A2193C" w:rsidRPr="00A2193C">
        <w:rPr>
          <w:rFonts w:hint="eastAsia"/>
        </w:rPr>
        <w:t>360</w:t>
      </w:r>
      <w:r w:rsidR="00A2193C" w:rsidRPr="00A2193C">
        <w:rPr>
          <w:rFonts w:hint="eastAsia"/>
        </w:rPr>
        <w:t>浏览器（兼容和极速模式）、</w:t>
      </w:r>
      <w:r w:rsidR="00A2193C" w:rsidRPr="00A2193C">
        <w:rPr>
          <w:rFonts w:hint="eastAsia"/>
        </w:rPr>
        <w:t>IE8.0</w:t>
      </w:r>
      <w:r w:rsidR="00A2193C" w:rsidRPr="00A2193C">
        <w:rPr>
          <w:rFonts w:hint="eastAsia"/>
        </w:rPr>
        <w:t>及以上，</w:t>
      </w:r>
      <w:r w:rsidR="00A2193C" w:rsidRPr="00A2193C">
        <w:rPr>
          <w:rFonts w:hint="eastAsia"/>
        </w:rPr>
        <w:t>Chrome</w:t>
      </w:r>
      <w:r w:rsidR="00A2193C" w:rsidRPr="00A2193C">
        <w:rPr>
          <w:rFonts w:hint="eastAsia"/>
        </w:rPr>
        <w:t>，</w:t>
      </w:r>
      <w:r w:rsidR="00A2193C" w:rsidRPr="00A2193C">
        <w:rPr>
          <w:rFonts w:hint="eastAsia"/>
        </w:rPr>
        <w:t xml:space="preserve"> Firefox</w:t>
      </w:r>
      <w:r>
        <w:rPr>
          <w:rFonts w:hint="eastAsia"/>
        </w:rPr>
        <w:t>。</w:t>
      </w:r>
    </w:p>
    <w:p w:rsidR="00CE6678" w:rsidRDefault="00CE6678" w:rsidP="00FB7760">
      <w:pPr>
        <w:pStyle w:val="1"/>
        <w:spacing w:before="312" w:after="312"/>
        <w:rPr>
          <w:rFonts w:ascii="宋体" w:hAnsi="宋体"/>
          <w:lang w:eastAsia="zh-CN"/>
        </w:rPr>
      </w:pPr>
      <w:bookmarkStart w:id="99" w:name="_Toc305053689"/>
      <w:bookmarkStart w:id="100" w:name="_Toc372814364"/>
      <w:bookmarkStart w:id="101" w:name="_Toc372814957"/>
      <w:bookmarkStart w:id="102" w:name="_Toc403035762"/>
      <w:bookmarkStart w:id="103" w:name="_Toc413311240"/>
      <w:bookmarkStart w:id="104" w:name="_Toc413403626"/>
      <w:bookmarkStart w:id="105" w:name="_Toc413418143"/>
      <w:bookmarkStart w:id="106" w:name="_Toc413684571"/>
      <w:bookmarkStart w:id="107" w:name="_Toc447836235"/>
      <w:bookmarkStart w:id="108" w:name="_Toc466898191"/>
      <w:r w:rsidRPr="00FF33C4">
        <w:rPr>
          <w:rFonts w:ascii="宋体" w:hAnsi="宋体" w:hint="eastAsia"/>
        </w:rPr>
        <w:t>功能使用说明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A2193C" w:rsidRPr="00A2193C" w:rsidRDefault="00A2193C" w:rsidP="00A2193C">
      <w:pPr>
        <w:pStyle w:val="a0"/>
        <w:ind w:firstLineChars="100" w:firstLine="21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759450" cy="25552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绿色综合评价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678" w:rsidRPr="00FF33C4" w:rsidRDefault="00CE6678" w:rsidP="00CE6678">
      <w:pPr>
        <w:pStyle w:val="2"/>
        <w:spacing w:before="156" w:after="156"/>
        <w:ind w:left="992" w:hanging="992"/>
        <w:rPr>
          <w:rFonts w:ascii="宋体" w:hAnsi="宋体"/>
        </w:rPr>
      </w:pPr>
      <w:bookmarkStart w:id="109" w:name="_Toc372814365"/>
      <w:bookmarkStart w:id="110" w:name="_Toc372814958"/>
      <w:bookmarkStart w:id="111" w:name="_Toc403035763"/>
      <w:bookmarkStart w:id="112" w:name="_Toc413311241"/>
      <w:bookmarkStart w:id="113" w:name="_Toc413403627"/>
      <w:bookmarkStart w:id="114" w:name="_Toc413418144"/>
      <w:bookmarkStart w:id="115" w:name="_Toc413684572"/>
      <w:bookmarkStart w:id="116" w:name="_Toc447836236"/>
      <w:bookmarkStart w:id="117" w:name="_Toc466898192"/>
      <w:r w:rsidRPr="00FF33C4">
        <w:rPr>
          <w:rFonts w:ascii="宋体" w:hAnsi="宋体" w:hint="eastAsia"/>
        </w:rPr>
        <w:t>用户登录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00CE6678" w:rsidRPr="00FF33C4" w:rsidRDefault="00CE6678" w:rsidP="000B1504">
      <w:pPr>
        <w:spacing w:beforeLines="100" w:afterLines="100" w:line="360" w:lineRule="auto"/>
        <w:ind w:firstLineChars="200" w:firstLine="420"/>
        <w:rPr>
          <w:rFonts w:ascii="宋体" w:hAnsi="宋体"/>
        </w:rPr>
      </w:pPr>
      <w:r w:rsidRPr="00FF33C4">
        <w:rPr>
          <w:rFonts w:ascii="宋体" w:hAnsi="宋体" w:hint="eastAsia"/>
        </w:rPr>
        <w:t>在IE地址栏输入</w:t>
      </w:r>
      <w:r w:rsidR="00CE47FC" w:rsidRPr="00FF33C4">
        <w:rPr>
          <w:rFonts w:ascii="宋体" w:hAnsi="宋体" w:hint="eastAsia"/>
        </w:rPr>
        <w:t>地址</w:t>
      </w:r>
      <w:r w:rsidRPr="00FF33C4">
        <w:rPr>
          <w:rFonts w:ascii="宋体" w:hAnsi="宋体" w:hint="eastAsia"/>
        </w:rPr>
        <w:t>，当系统打开后，可以看到以下界面，</w:t>
      </w:r>
      <w:r w:rsidR="001330D2" w:rsidRPr="00FF33C4">
        <w:rPr>
          <w:rFonts w:ascii="宋体" w:hAnsi="宋体" w:hint="eastAsia"/>
        </w:rPr>
        <w:t>登录用户</w:t>
      </w:r>
      <w:r w:rsidR="002E0051" w:rsidRPr="00FF33C4">
        <w:rPr>
          <w:rFonts w:ascii="宋体" w:hAnsi="宋体" w:hint="eastAsia"/>
        </w:rPr>
        <w:t>可通过</w:t>
      </w:r>
      <w:r w:rsidR="001330D2" w:rsidRPr="00FF33C4">
        <w:rPr>
          <w:rFonts w:ascii="宋体" w:hAnsi="宋体" w:hint="eastAsia"/>
        </w:rPr>
        <w:t>登录</w:t>
      </w:r>
      <w:r w:rsidR="002E0051" w:rsidRPr="00FF33C4">
        <w:rPr>
          <w:rFonts w:ascii="宋体" w:hAnsi="宋体" w:hint="eastAsia"/>
        </w:rPr>
        <w:t>账号</w:t>
      </w:r>
      <w:r w:rsidRPr="00FF33C4">
        <w:rPr>
          <w:rFonts w:ascii="宋体" w:hAnsi="宋体" w:hint="eastAsia"/>
        </w:rPr>
        <w:t>登录</w:t>
      </w:r>
      <w:r w:rsidR="002E0051" w:rsidRPr="00FF33C4">
        <w:rPr>
          <w:rFonts w:ascii="宋体" w:hAnsi="宋体" w:hint="eastAsia"/>
        </w:rPr>
        <w:t>，登录</w:t>
      </w:r>
      <w:r w:rsidRPr="00FF33C4">
        <w:rPr>
          <w:rFonts w:ascii="宋体" w:hAnsi="宋体" w:hint="eastAsia"/>
        </w:rPr>
        <w:t>后选择</w:t>
      </w:r>
      <w:r w:rsidR="000D6C18">
        <w:rPr>
          <w:rFonts w:ascii="宋体" w:hAnsi="宋体" w:hint="eastAsia"/>
        </w:rPr>
        <w:t>绿色综合评价</w:t>
      </w:r>
      <w:r w:rsidRPr="00FF33C4">
        <w:rPr>
          <w:rFonts w:ascii="宋体" w:hAnsi="宋体" w:hint="eastAsia"/>
        </w:rPr>
        <w:t>系统进行相关操作。</w:t>
      </w:r>
    </w:p>
    <w:p w:rsidR="00CE6678" w:rsidRPr="00FF33C4" w:rsidRDefault="00392D44" w:rsidP="000B1504">
      <w:pPr>
        <w:spacing w:beforeLines="100" w:afterLines="100"/>
        <w:ind w:firstLineChars="100" w:firstLine="21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486400" cy="29387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75" w:rsidRDefault="005815B7" w:rsidP="007C1775">
      <w:pPr>
        <w:pStyle w:val="2"/>
        <w:spacing w:before="156" w:after="156"/>
        <w:rPr>
          <w:lang w:eastAsia="zh-CN"/>
        </w:rPr>
      </w:pPr>
      <w:bookmarkStart w:id="118" w:name="_Toc466898193"/>
      <w:r>
        <w:rPr>
          <w:rFonts w:hint="eastAsia"/>
          <w:lang w:eastAsia="zh-CN"/>
        </w:rPr>
        <w:t>日常填报</w:t>
      </w:r>
      <w:bookmarkEnd w:id="118"/>
    </w:p>
    <w:p w:rsidR="00F47B58" w:rsidRDefault="00C6657F" w:rsidP="00C6657F">
      <w:pPr>
        <w:pStyle w:val="af3"/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该模块主要是学校根据教育局的五星评价要求，结合自己学校的实际情况，对应每个得分点，</w:t>
      </w:r>
      <w:r w:rsidR="00B03240">
        <w:rPr>
          <w:rFonts w:ascii="宋体" w:hAnsi="宋体"/>
          <w:szCs w:val="21"/>
        </w:rPr>
        <w:t>将学校的管理状况</w:t>
      </w:r>
      <w:r>
        <w:rPr>
          <w:rFonts w:ascii="宋体" w:hAnsi="宋体"/>
          <w:szCs w:val="21"/>
        </w:rPr>
        <w:t>如实填报</w:t>
      </w:r>
      <w:r w:rsidR="00B03240">
        <w:rPr>
          <w:rFonts w:ascii="宋体" w:hAnsi="宋体" w:hint="eastAsia"/>
          <w:szCs w:val="21"/>
        </w:rPr>
        <w:t>到</w:t>
      </w:r>
      <w:r w:rsidR="00B03240">
        <w:rPr>
          <w:rFonts w:ascii="宋体" w:hAnsi="宋体"/>
          <w:szCs w:val="21"/>
        </w:rPr>
        <w:t>系统中。专家和教育局管理者，根据学校填报的内容，</w:t>
      </w:r>
      <w:r w:rsidR="00B03240">
        <w:rPr>
          <w:rFonts w:ascii="宋体" w:hAnsi="宋体" w:hint="eastAsia"/>
          <w:szCs w:val="21"/>
        </w:rPr>
        <w:t>参考</w:t>
      </w:r>
      <w:r w:rsidR="00B03240">
        <w:rPr>
          <w:rFonts w:ascii="宋体" w:hAnsi="宋体"/>
          <w:szCs w:val="21"/>
        </w:rPr>
        <w:t>相关材料，给学校填报的每个得分点进行打分，最后再由教育局管理者进行终评打分。主要功能包括：校园五星上报、专家打分、终评打分、专项评价上传、专项</w:t>
      </w:r>
      <w:r w:rsidR="00B03240">
        <w:rPr>
          <w:rFonts w:ascii="宋体" w:hAnsi="宋体" w:hint="eastAsia"/>
          <w:szCs w:val="21"/>
        </w:rPr>
        <w:t>评价</w:t>
      </w:r>
      <w:r w:rsidR="00B03240">
        <w:rPr>
          <w:rFonts w:ascii="宋体" w:hAnsi="宋体"/>
          <w:szCs w:val="21"/>
        </w:rPr>
        <w:t>审核。</w:t>
      </w:r>
    </w:p>
    <w:p w:rsidR="00E12E29" w:rsidRDefault="00E12E29" w:rsidP="00C6657F">
      <w:pPr>
        <w:pStyle w:val="af3"/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主流程：</w:t>
      </w:r>
    </w:p>
    <w:p w:rsidR="00E12E29" w:rsidRDefault="00E12E29" w:rsidP="00E12E29">
      <w:pPr>
        <w:pStyle w:val="af3"/>
        <w:spacing w:line="360" w:lineRule="auto"/>
        <w:ind w:firstLineChars="900" w:firstLine="1890"/>
        <w:rPr>
          <w:rFonts w:ascii="宋体" w:hAnsi="宋体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1400175" cy="2534274"/>
            <wp:effectExtent l="0" t="0" r="0" b="0"/>
            <wp:docPr id="17" name="图片 17" descr="屏幕快照 2015-12-16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屏幕快照 2015-12-16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58" w:rsidRDefault="00C6657F" w:rsidP="00F47B58">
      <w:pPr>
        <w:pStyle w:val="3"/>
        <w:rPr>
          <w:lang w:eastAsia="zh-CN"/>
        </w:rPr>
      </w:pPr>
      <w:bookmarkStart w:id="119" w:name="_Toc466898194"/>
      <w:r>
        <w:rPr>
          <w:rFonts w:hint="eastAsia"/>
          <w:lang w:eastAsia="zh-CN"/>
        </w:rPr>
        <w:t>校园五星</w:t>
      </w:r>
      <w:r w:rsidR="00CB177A">
        <w:rPr>
          <w:rFonts w:hint="eastAsia"/>
          <w:lang w:eastAsia="zh-CN"/>
        </w:rPr>
        <w:t>填</w:t>
      </w:r>
      <w:r>
        <w:rPr>
          <w:rFonts w:hint="eastAsia"/>
          <w:lang w:eastAsia="zh-CN"/>
        </w:rPr>
        <w:t>报</w:t>
      </w:r>
      <w:bookmarkEnd w:id="119"/>
    </w:p>
    <w:p w:rsidR="00F47B58" w:rsidRDefault="00B03240" w:rsidP="008A2244">
      <w:pPr>
        <w:pStyle w:val="a0"/>
        <w:rPr>
          <w:lang w:eastAsia="zh-CN"/>
        </w:rPr>
      </w:pPr>
      <w:r>
        <w:rPr>
          <w:rFonts w:hint="eastAsia"/>
          <w:lang w:eastAsia="zh-CN"/>
        </w:rPr>
        <w:t>学校</w:t>
      </w:r>
      <w:r w:rsidR="00F47B58">
        <w:rPr>
          <w:lang w:eastAsia="zh-CN"/>
        </w:rPr>
        <w:t>管理员登录系统，进入“</w:t>
      </w:r>
      <w:r>
        <w:rPr>
          <w:rFonts w:hint="eastAsia"/>
          <w:lang w:eastAsia="zh-CN"/>
        </w:rPr>
        <w:t>日常填报</w:t>
      </w:r>
      <w:r w:rsidR="00F47B58">
        <w:rPr>
          <w:lang w:eastAsia="zh-CN"/>
        </w:rPr>
        <w:t>-</w:t>
      </w:r>
      <w:r>
        <w:rPr>
          <w:rFonts w:hint="eastAsia"/>
          <w:lang w:eastAsia="zh-CN"/>
        </w:rPr>
        <w:t>校园五星</w:t>
      </w:r>
      <w:r w:rsidR="00CB177A">
        <w:rPr>
          <w:rFonts w:hint="eastAsia"/>
          <w:lang w:eastAsia="zh-CN"/>
        </w:rPr>
        <w:t>填</w:t>
      </w:r>
      <w:r>
        <w:rPr>
          <w:lang w:eastAsia="zh-CN"/>
        </w:rPr>
        <w:t>报</w:t>
      </w:r>
      <w:r w:rsidR="00F47B58">
        <w:rPr>
          <w:lang w:eastAsia="zh-CN"/>
        </w:rPr>
        <w:t>”</w:t>
      </w:r>
      <w:r w:rsidR="00F47B58">
        <w:rPr>
          <w:rFonts w:hint="eastAsia"/>
          <w:lang w:eastAsia="zh-CN"/>
        </w:rPr>
        <w:t>页面，</w:t>
      </w:r>
      <w:r w:rsidR="00F47B58">
        <w:rPr>
          <w:lang w:eastAsia="zh-CN"/>
        </w:rPr>
        <w:t>如下图所示：</w:t>
      </w:r>
    </w:p>
    <w:p w:rsidR="00C97226" w:rsidRDefault="006B0DC1" w:rsidP="00F47B58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00395" cy="50844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240" w:rsidRDefault="008A2244" w:rsidP="00D6631E">
      <w:pPr>
        <w:pStyle w:val="a0"/>
        <w:rPr>
          <w:lang w:eastAsia="zh-CN"/>
        </w:rPr>
      </w:pPr>
      <w:r>
        <w:rPr>
          <w:lang w:eastAsia="zh-CN"/>
        </w:rPr>
        <w:t>学校管理员进入该页面，根据每个指标下的各个得分点</w:t>
      </w:r>
      <w:r w:rsidR="00D6631E">
        <w:rPr>
          <w:lang w:eastAsia="zh-CN"/>
        </w:rPr>
        <w:t>填报要求</w:t>
      </w:r>
      <w:r>
        <w:rPr>
          <w:lang w:eastAsia="zh-CN"/>
        </w:rPr>
        <w:t>，依次填报。</w:t>
      </w:r>
      <w:r w:rsidR="00D6631E">
        <w:rPr>
          <w:lang w:eastAsia="zh-CN"/>
        </w:rPr>
        <w:t>填报过程中可以点击左上角的指标完成比例刷新按钮，查看每个指标的填报完成比例。</w:t>
      </w:r>
      <w:r w:rsidR="00CB177A">
        <w:rPr>
          <w:lang w:eastAsia="zh-CN"/>
        </w:rPr>
        <w:t>（注：当得分点描述为蓝色字体时，可点击得分点描述链接，进入数据填报页面，填入相应的数值，即完成该得分点的填报；如得分点描述</w:t>
      </w:r>
      <w:r w:rsidR="00CB177A">
        <w:rPr>
          <w:rFonts w:hint="eastAsia"/>
          <w:lang w:eastAsia="zh-CN"/>
        </w:rPr>
        <w:t>的字体是黑色字体，一般是需要在自评分栏里输入自评分即可</w:t>
      </w:r>
      <w:r w:rsidR="006B0DC1">
        <w:rPr>
          <w:rFonts w:hint="eastAsia"/>
          <w:lang w:eastAsia="zh-CN"/>
        </w:rPr>
        <w:t>；佐证材料模板栏如果有上传的的模板，则点击即可下载佐证材料模板</w:t>
      </w:r>
      <w:r w:rsidR="00CB177A">
        <w:rPr>
          <w:rFonts w:hint="eastAsia"/>
          <w:lang w:eastAsia="zh-CN"/>
        </w:rPr>
        <w:t>。</w:t>
      </w:r>
      <w:r w:rsidR="00CB177A">
        <w:rPr>
          <w:lang w:eastAsia="zh-CN"/>
        </w:rPr>
        <w:t>）</w:t>
      </w:r>
    </w:p>
    <w:p w:rsidR="00C97226" w:rsidRPr="00C97226" w:rsidRDefault="00C97226" w:rsidP="00C97226">
      <w:pPr>
        <w:pStyle w:val="a0"/>
        <w:rPr>
          <w:lang w:eastAsia="zh-CN"/>
        </w:rPr>
      </w:pPr>
      <w:r>
        <w:rPr>
          <w:rFonts w:hint="eastAsia"/>
          <w:lang w:eastAsia="zh-CN"/>
        </w:rPr>
        <w:t>如果有需要上传佐证材料的，则点击“佐证材料”</w:t>
      </w:r>
      <w:r w:rsidR="00CB177A">
        <w:rPr>
          <w:rFonts w:hint="eastAsia"/>
          <w:lang w:eastAsia="zh-CN"/>
        </w:rPr>
        <w:t>栏</w:t>
      </w:r>
      <w:r>
        <w:rPr>
          <w:rFonts w:hint="eastAsia"/>
          <w:lang w:eastAsia="zh-CN"/>
        </w:rPr>
        <w:t>中的【上传】按钮，再选择对应的得分点，最后点击【保存】按钮，即将所需上传的佐证材料上传到系统中。（</w:t>
      </w:r>
      <w:r w:rsidRPr="00B5640A">
        <w:rPr>
          <w:rFonts w:hint="eastAsia"/>
          <w:b/>
          <w:lang w:eastAsia="zh-CN"/>
        </w:rPr>
        <w:t>注：上传的佐证材料内容宽度必须要在A4页面内，否则，当在线预览时无法在同一个页面内显示全</w:t>
      </w:r>
      <w:r w:rsidR="006B0DC1">
        <w:rPr>
          <w:rFonts w:hint="eastAsia"/>
          <w:b/>
          <w:lang w:eastAsia="zh-CN"/>
        </w:rPr>
        <w:t>。</w:t>
      </w:r>
      <w:r>
        <w:rPr>
          <w:rFonts w:hint="eastAsia"/>
          <w:lang w:eastAsia="zh-CN"/>
        </w:rPr>
        <w:t>）</w:t>
      </w:r>
    </w:p>
    <w:p w:rsidR="00B03240" w:rsidRDefault="00B03240" w:rsidP="00B03240">
      <w:pPr>
        <w:pStyle w:val="3"/>
        <w:rPr>
          <w:lang w:eastAsia="zh-CN"/>
        </w:rPr>
      </w:pPr>
      <w:bookmarkStart w:id="120" w:name="_Toc466898195"/>
      <w:r>
        <w:rPr>
          <w:rFonts w:hint="eastAsia"/>
          <w:lang w:eastAsia="zh-CN"/>
        </w:rPr>
        <w:t>专项评价上传</w:t>
      </w:r>
      <w:bookmarkEnd w:id="120"/>
    </w:p>
    <w:p w:rsidR="00CB177A" w:rsidRDefault="00CB177A" w:rsidP="00CE7241">
      <w:pPr>
        <w:pStyle w:val="a0"/>
        <w:ind w:firstLineChars="300" w:firstLine="630"/>
        <w:rPr>
          <w:lang w:eastAsia="zh-CN"/>
        </w:rPr>
      </w:pPr>
      <w:r>
        <w:rPr>
          <w:rFonts w:hint="eastAsia"/>
          <w:lang w:eastAsia="zh-CN"/>
        </w:rPr>
        <w:t>专项评价上传主要是对</w:t>
      </w:r>
      <w:r w:rsidR="007623DE">
        <w:rPr>
          <w:rFonts w:hint="eastAsia"/>
          <w:lang w:eastAsia="zh-CN"/>
        </w:rPr>
        <w:t>特色类、后勤类、科研类的情况进行评价，主要是对这些项目的新评、年审、高级的类型进行评价材料上传，专项评价不包含在五星评价之内，也不参与评分，只是对有该项评价的材料进行上传的工具，可供专家打分或终评打分人员做参考。</w:t>
      </w:r>
    </w:p>
    <w:p w:rsidR="00F47B58" w:rsidRDefault="00CE7241" w:rsidP="00CE7241">
      <w:pPr>
        <w:pStyle w:val="a0"/>
        <w:ind w:firstLineChars="300" w:firstLine="630"/>
        <w:rPr>
          <w:lang w:eastAsia="zh-CN"/>
        </w:rPr>
      </w:pPr>
      <w:r>
        <w:rPr>
          <w:rFonts w:hint="eastAsia"/>
          <w:lang w:eastAsia="zh-CN"/>
        </w:rPr>
        <w:lastRenderedPageBreak/>
        <w:t>学校</w:t>
      </w:r>
      <w:r w:rsidR="00F47B58">
        <w:rPr>
          <w:lang w:eastAsia="zh-CN"/>
        </w:rPr>
        <w:t>管理员登录系统，进入“</w:t>
      </w:r>
      <w:r>
        <w:rPr>
          <w:rFonts w:hint="eastAsia"/>
          <w:lang w:eastAsia="zh-CN"/>
        </w:rPr>
        <w:t>日常填报</w:t>
      </w:r>
      <w:r w:rsidR="00F47B58">
        <w:rPr>
          <w:lang w:eastAsia="zh-CN"/>
        </w:rPr>
        <w:t>-</w:t>
      </w:r>
      <w:r>
        <w:rPr>
          <w:rFonts w:hint="eastAsia"/>
          <w:lang w:eastAsia="zh-CN"/>
        </w:rPr>
        <w:t>专项评价上传</w:t>
      </w:r>
      <w:r w:rsidR="00F47B58">
        <w:rPr>
          <w:lang w:eastAsia="zh-CN"/>
        </w:rPr>
        <w:t>”</w:t>
      </w:r>
      <w:r w:rsidR="00F47B58">
        <w:rPr>
          <w:rFonts w:hint="eastAsia"/>
          <w:lang w:eastAsia="zh-CN"/>
        </w:rPr>
        <w:t>页面，</w:t>
      </w:r>
      <w:r w:rsidR="00F47B58">
        <w:rPr>
          <w:lang w:eastAsia="zh-CN"/>
        </w:rPr>
        <w:t>如下图所示：</w:t>
      </w:r>
    </w:p>
    <w:p w:rsidR="00CE7241" w:rsidRPr="00F47B58" w:rsidRDefault="00CE7241" w:rsidP="00F47B58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26943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41" w:rsidRDefault="00CE7241" w:rsidP="00CE7241">
      <w:pPr>
        <w:pStyle w:val="4"/>
        <w:ind w:left="1074" w:right="210"/>
        <w:rPr>
          <w:rFonts w:ascii="宋体" w:hAnsi="宋体"/>
          <w:lang w:eastAsia="zh-CN"/>
        </w:rPr>
      </w:pPr>
      <w:r w:rsidRPr="00CE7241">
        <w:rPr>
          <w:rFonts w:ascii="宋体" w:hAnsi="宋体"/>
          <w:lang w:eastAsia="zh-CN"/>
        </w:rPr>
        <w:t>新增</w:t>
      </w:r>
    </w:p>
    <w:p w:rsidR="00CE7241" w:rsidRDefault="00E54D71" w:rsidP="00C546CD">
      <w:pPr>
        <w:pStyle w:val="a0"/>
        <w:numPr>
          <w:ilvl w:val="0"/>
          <w:numId w:val="68"/>
        </w:numPr>
        <w:ind w:firstLineChars="0"/>
        <w:rPr>
          <w:lang w:eastAsia="zh-CN"/>
        </w:rPr>
      </w:pPr>
      <w:r w:rsidRPr="00E54D71">
        <w:rPr>
          <w:rFonts w:hint="eastAsia"/>
          <w:lang w:eastAsia="zh-CN"/>
        </w:rPr>
        <w:t>学校管理员登录系统，进入“日常填报-专项评价上传”页面，</w:t>
      </w:r>
      <w:r>
        <w:rPr>
          <w:rFonts w:hint="eastAsia"/>
          <w:lang w:eastAsia="zh-CN"/>
        </w:rPr>
        <w:t>点击【新增】按钮，</w:t>
      </w:r>
      <w:r w:rsidRPr="00E54D71">
        <w:rPr>
          <w:rFonts w:hint="eastAsia"/>
          <w:lang w:eastAsia="zh-CN"/>
        </w:rPr>
        <w:t>如下图所示：</w:t>
      </w:r>
    </w:p>
    <w:p w:rsidR="00E54D71" w:rsidRDefault="00E54D71" w:rsidP="00E54D71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25019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D71" w:rsidRDefault="00E54D71" w:rsidP="00C546CD">
      <w:pPr>
        <w:pStyle w:val="a0"/>
        <w:numPr>
          <w:ilvl w:val="0"/>
          <w:numId w:val="68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填写页面信息，上传证明材料。</w:t>
      </w:r>
    </w:p>
    <w:p w:rsidR="00E54D71" w:rsidRDefault="00E54D71" w:rsidP="00C546CD">
      <w:pPr>
        <w:pStyle w:val="a0"/>
        <w:numPr>
          <w:ilvl w:val="0"/>
          <w:numId w:val="68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点击【关闭】按钮，退出新增页面，填写的信息不保存。</w:t>
      </w:r>
    </w:p>
    <w:p w:rsidR="00E54D71" w:rsidRDefault="00E54D71" w:rsidP="00C546CD">
      <w:pPr>
        <w:pStyle w:val="a0"/>
        <w:numPr>
          <w:ilvl w:val="0"/>
          <w:numId w:val="68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点击【保存】按钮，保存页面信息，并退出新增页面，列表显示新增信息。</w:t>
      </w:r>
    </w:p>
    <w:p w:rsidR="00820F5B" w:rsidRDefault="00820F5B" w:rsidP="00820F5B">
      <w:pPr>
        <w:pStyle w:val="4"/>
        <w:ind w:left="1074" w:right="210"/>
        <w:rPr>
          <w:rFonts w:ascii="宋体" w:hAnsi="宋体"/>
          <w:lang w:eastAsia="zh-CN"/>
        </w:rPr>
      </w:pPr>
      <w:r w:rsidRPr="00820F5B">
        <w:rPr>
          <w:rFonts w:ascii="宋体" w:hAnsi="宋体"/>
          <w:lang w:eastAsia="zh-CN"/>
        </w:rPr>
        <w:t>编辑</w:t>
      </w:r>
    </w:p>
    <w:p w:rsidR="00820F5B" w:rsidRDefault="00820F5B" w:rsidP="00C546CD">
      <w:pPr>
        <w:pStyle w:val="a0"/>
        <w:numPr>
          <w:ilvl w:val="0"/>
          <w:numId w:val="69"/>
        </w:numPr>
        <w:ind w:firstLineChars="0"/>
        <w:rPr>
          <w:lang w:eastAsia="zh-CN"/>
        </w:rPr>
      </w:pPr>
      <w:r w:rsidRPr="00820F5B">
        <w:rPr>
          <w:rFonts w:hint="eastAsia"/>
          <w:lang w:eastAsia="zh-CN"/>
        </w:rPr>
        <w:t>学校管理员登录系统，进入“日常填报-专项评价上传”页面，</w:t>
      </w:r>
      <w:r>
        <w:rPr>
          <w:rFonts w:hint="eastAsia"/>
          <w:lang w:eastAsia="zh-CN"/>
        </w:rPr>
        <w:t>选择一条信息，</w:t>
      </w:r>
      <w:r w:rsidRPr="00820F5B">
        <w:rPr>
          <w:rFonts w:hint="eastAsia"/>
          <w:lang w:eastAsia="zh-CN"/>
        </w:rPr>
        <w:t>点击【</w:t>
      </w:r>
      <w:r>
        <w:rPr>
          <w:rFonts w:hint="eastAsia"/>
          <w:lang w:eastAsia="zh-CN"/>
        </w:rPr>
        <w:t>编辑</w:t>
      </w:r>
      <w:r w:rsidRPr="00820F5B">
        <w:rPr>
          <w:rFonts w:hint="eastAsia"/>
          <w:lang w:eastAsia="zh-CN"/>
        </w:rPr>
        <w:t>】按钮，如下图所示：</w:t>
      </w:r>
    </w:p>
    <w:p w:rsidR="00820F5B" w:rsidRDefault="000157AB" w:rsidP="00820F5B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486400" cy="26860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5B" w:rsidRPr="00820F5B" w:rsidRDefault="000157AB" w:rsidP="00C546CD">
      <w:pPr>
        <w:pStyle w:val="a0"/>
        <w:numPr>
          <w:ilvl w:val="0"/>
          <w:numId w:val="69"/>
        </w:numPr>
        <w:ind w:firstLineChars="0"/>
        <w:rPr>
          <w:lang w:eastAsia="zh-CN"/>
        </w:rPr>
      </w:pPr>
      <w:r>
        <w:rPr>
          <w:lang w:eastAsia="zh-CN"/>
        </w:rPr>
        <w:t>编辑页面信息，点击【关闭】按钮，退出编辑页面，编辑信息不保存；点击【保存】按钮，保存编辑后的页面信息，并退出编辑页面。</w:t>
      </w:r>
    </w:p>
    <w:p w:rsidR="000157AB" w:rsidRDefault="000157AB" w:rsidP="000157AB">
      <w:pPr>
        <w:pStyle w:val="4"/>
        <w:ind w:left="1074" w:right="210"/>
        <w:rPr>
          <w:rFonts w:ascii="宋体" w:hAnsi="宋体"/>
          <w:lang w:eastAsia="zh-CN"/>
        </w:rPr>
      </w:pPr>
      <w:r w:rsidRPr="000157AB">
        <w:rPr>
          <w:rFonts w:ascii="宋体" w:hAnsi="宋体"/>
          <w:lang w:eastAsia="zh-CN"/>
        </w:rPr>
        <w:t>删除</w:t>
      </w:r>
    </w:p>
    <w:p w:rsidR="000157AB" w:rsidRDefault="000157AB" w:rsidP="00C546CD">
      <w:pPr>
        <w:pStyle w:val="a0"/>
        <w:numPr>
          <w:ilvl w:val="0"/>
          <w:numId w:val="70"/>
        </w:numPr>
        <w:ind w:firstLineChars="0"/>
        <w:rPr>
          <w:lang w:eastAsia="zh-CN"/>
        </w:rPr>
      </w:pPr>
      <w:r w:rsidRPr="000157AB">
        <w:rPr>
          <w:rFonts w:hint="eastAsia"/>
          <w:lang w:eastAsia="zh-CN"/>
        </w:rPr>
        <w:t>学校管理员登录系统，进入“日常填报-专项评价上传”页面，选择一条信息，点击【</w:t>
      </w:r>
      <w:r>
        <w:rPr>
          <w:rFonts w:hint="eastAsia"/>
          <w:lang w:eastAsia="zh-CN"/>
        </w:rPr>
        <w:t>删除</w:t>
      </w:r>
      <w:r w:rsidRPr="000157AB">
        <w:rPr>
          <w:rFonts w:hint="eastAsia"/>
          <w:lang w:eastAsia="zh-CN"/>
        </w:rPr>
        <w:t>】按钮，如下图所示：</w:t>
      </w:r>
    </w:p>
    <w:p w:rsidR="000157AB" w:rsidRDefault="00ED4463" w:rsidP="000157AB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1967865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AB" w:rsidRDefault="000157AB" w:rsidP="00C546CD">
      <w:pPr>
        <w:pStyle w:val="a0"/>
        <w:numPr>
          <w:ilvl w:val="0"/>
          <w:numId w:val="70"/>
        </w:numPr>
        <w:ind w:firstLineChars="0"/>
        <w:rPr>
          <w:lang w:eastAsia="zh-CN"/>
        </w:rPr>
      </w:pPr>
      <w:r>
        <w:rPr>
          <w:lang w:eastAsia="zh-CN"/>
        </w:rPr>
        <w:t>点击【取消】按钮，退出删除页面，所选信息不删除。</w:t>
      </w:r>
    </w:p>
    <w:p w:rsidR="000157AB" w:rsidRPr="000157AB" w:rsidRDefault="000157AB" w:rsidP="00C546CD">
      <w:pPr>
        <w:pStyle w:val="a0"/>
        <w:numPr>
          <w:ilvl w:val="0"/>
          <w:numId w:val="70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点击【确定】按钮，成功删除所选信息，列表页不再显示先选信息。</w:t>
      </w:r>
    </w:p>
    <w:p w:rsidR="005815B7" w:rsidRDefault="005815B7" w:rsidP="005815B7">
      <w:pPr>
        <w:pStyle w:val="2"/>
        <w:spacing w:before="156" w:after="156"/>
        <w:rPr>
          <w:lang w:eastAsia="zh-CN"/>
        </w:rPr>
      </w:pPr>
      <w:bookmarkStart w:id="121" w:name="_Toc466898196"/>
      <w:r>
        <w:t>学校调查问卷</w:t>
      </w:r>
      <w:bookmarkEnd w:id="121"/>
    </w:p>
    <w:p w:rsidR="00A44992" w:rsidRDefault="00A44992" w:rsidP="00A44992">
      <w:pPr>
        <w:pStyle w:val="a0"/>
        <w:ind w:firstLineChars="0"/>
        <w:rPr>
          <w:lang w:eastAsia="zh-CN"/>
        </w:rPr>
      </w:pPr>
      <w:r>
        <w:rPr>
          <w:rFonts w:hint="eastAsia"/>
          <w:lang w:eastAsia="zh-CN"/>
        </w:rPr>
        <w:t>该模块主要是由学校管理员进行查看关于本校的问卷进展情况，其功能与</w:t>
      </w:r>
      <w:r w:rsidR="007623DE">
        <w:rPr>
          <w:rFonts w:hint="eastAsia"/>
          <w:lang w:eastAsia="zh-CN"/>
        </w:rPr>
        <w:t>管理端的</w:t>
      </w:r>
      <w:r>
        <w:rPr>
          <w:rFonts w:hint="eastAsia"/>
          <w:lang w:eastAsia="zh-CN"/>
        </w:rPr>
        <w:t>五星评价问卷、通用问卷查看进展一样，只不过该功能是由学校管理员登录系统</w:t>
      </w:r>
      <w:r w:rsidR="007623DE">
        <w:rPr>
          <w:rFonts w:hint="eastAsia"/>
          <w:lang w:eastAsia="zh-CN"/>
        </w:rPr>
        <w:t>查看本校的问卷情况时使用</w:t>
      </w:r>
      <w:r>
        <w:rPr>
          <w:rFonts w:hint="eastAsia"/>
          <w:lang w:eastAsia="zh-CN"/>
        </w:rPr>
        <w:t>，且只能看到</w:t>
      </w:r>
      <w:r w:rsidR="007623DE">
        <w:rPr>
          <w:rFonts w:hint="eastAsia"/>
          <w:lang w:eastAsia="zh-CN"/>
        </w:rPr>
        <w:t>本</w:t>
      </w:r>
      <w:r>
        <w:rPr>
          <w:rFonts w:hint="eastAsia"/>
          <w:lang w:eastAsia="zh-CN"/>
        </w:rPr>
        <w:t>校的问卷进展情况。</w:t>
      </w:r>
    </w:p>
    <w:p w:rsidR="00A44992" w:rsidRDefault="00385768" w:rsidP="00A44992">
      <w:pPr>
        <w:pStyle w:val="a0"/>
        <w:ind w:firstLineChars="0"/>
        <w:rPr>
          <w:lang w:eastAsia="zh-CN"/>
        </w:rPr>
      </w:pPr>
      <w:r>
        <w:rPr>
          <w:rFonts w:hint="eastAsia"/>
          <w:lang w:eastAsia="zh-CN"/>
        </w:rPr>
        <w:t>学校管理员登录系统，进入“学校调查问卷-学校问卷管理”页面，如下图所示：</w:t>
      </w:r>
    </w:p>
    <w:p w:rsidR="00385768" w:rsidRDefault="00385768" w:rsidP="00385768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486400" cy="2371725"/>
            <wp:effectExtent l="0" t="0" r="0" b="952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68" w:rsidRDefault="00385768" w:rsidP="00C048E2">
      <w:pPr>
        <w:pStyle w:val="a0"/>
        <w:numPr>
          <w:ilvl w:val="0"/>
          <w:numId w:val="79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选择“五星问卷”页签，勾选其中一份问卷名称，点击“进展”操作，即可查看本校对该问卷的进展情况；点击“复制链接”操作，即将该问卷的链接地址复制到粘贴板上，粘贴到浏览器的地址栏，以打开该问卷。</w:t>
      </w:r>
    </w:p>
    <w:p w:rsidR="00385768" w:rsidRPr="00A44992" w:rsidRDefault="00385768" w:rsidP="00C048E2">
      <w:pPr>
        <w:pStyle w:val="a0"/>
        <w:numPr>
          <w:ilvl w:val="0"/>
          <w:numId w:val="79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同样方法，选择“通用问卷”页签，勾选其中一份问卷名称，点击“进展”操作，查看本校对该问卷的进展情况；点击“复制链接”操作，即将该问卷的链接地址复制到粘贴板上，粘贴到浏览器的地址栏，以打开该问卷。</w:t>
      </w:r>
    </w:p>
    <w:p w:rsidR="005815B7" w:rsidRDefault="005815B7" w:rsidP="005815B7">
      <w:pPr>
        <w:pStyle w:val="2"/>
        <w:spacing w:before="156" w:after="156"/>
        <w:rPr>
          <w:lang w:eastAsia="zh-CN"/>
        </w:rPr>
      </w:pPr>
      <w:bookmarkStart w:id="122" w:name="_Toc466898197"/>
      <w:r>
        <w:t>证书管理</w:t>
      </w:r>
      <w:bookmarkEnd w:id="122"/>
    </w:p>
    <w:p w:rsidR="00F926D8" w:rsidRDefault="00AA0385" w:rsidP="00F926D8">
      <w:pPr>
        <w:pStyle w:val="a0"/>
        <w:rPr>
          <w:lang w:eastAsia="zh-CN"/>
        </w:rPr>
      </w:pPr>
      <w:r>
        <w:rPr>
          <w:lang w:eastAsia="zh-CN"/>
        </w:rPr>
        <w:t>该模块主要是对学生和教师获得的证书进行上传管理，其主要功能包括：教师证书设置、教师证书上传、教师证书审核，学生证书设置、学生证书上传、学生证书审核。</w:t>
      </w:r>
    </w:p>
    <w:p w:rsidR="00634E47" w:rsidRDefault="00634E47" w:rsidP="00F926D8">
      <w:pPr>
        <w:pStyle w:val="a0"/>
        <w:rPr>
          <w:lang w:eastAsia="zh-CN"/>
        </w:rPr>
      </w:pPr>
      <w:r>
        <w:rPr>
          <w:rFonts w:hint="eastAsia"/>
          <w:lang w:eastAsia="zh-CN"/>
        </w:rPr>
        <w:t>主流程：</w:t>
      </w:r>
    </w:p>
    <w:p w:rsidR="00634E47" w:rsidRDefault="00634E47" w:rsidP="000B1504">
      <w:pPr>
        <w:pStyle w:val="a0"/>
        <w:ind w:firstLine="480"/>
        <w:rPr>
          <w:lang w:eastAsia="zh-CN"/>
        </w:rPr>
      </w:pPr>
      <w:r>
        <w:rPr>
          <w:noProof/>
          <w:sz w:val="24"/>
          <w:lang w:val="en-US" w:eastAsia="zh-CN"/>
        </w:rPr>
        <w:drawing>
          <wp:inline distT="0" distB="0" distL="0" distR="0">
            <wp:extent cx="3867150" cy="2472676"/>
            <wp:effectExtent l="0" t="0" r="0" b="4445"/>
            <wp:docPr id="20" name="图片 20" descr="说明: Macintosh HD:Users:wangyumei:Desktop:屏幕快照 2015-12-23 15.23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Macintosh HD:Users:wangyumei:Desktop:屏幕快照 2015-12-23 15.23.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77" w:rsidRDefault="00E27577">
      <w:pPr>
        <w:pStyle w:val="3"/>
        <w:rPr>
          <w:lang w:eastAsia="zh-CN"/>
        </w:rPr>
      </w:pPr>
      <w:bookmarkStart w:id="123" w:name="_Toc466898198"/>
      <w:r>
        <w:lastRenderedPageBreak/>
        <w:t>教师证书上传</w:t>
      </w:r>
      <w:bookmarkEnd w:id="123"/>
    </w:p>
    <w:p w:rsidR="002100E3" w:rsidRDefault="002100E3" w:rsidP="002100E3">
      <w:pPr>
        <w:pStyle w:val="a0"/>
        <w:rPr>
          <w:lang w:eastAsia="zh-CN"/>
        </w:rPr>
      </w:pPr>
      <w:r>
        <w:rPr>
          <w:lang w:eastAsia="zh-CN"/>
        </w:rPr>
        <w:t>学校管理员登录系统，进入“证书管理</w:t>
      </w:r>
      <w:r>
        <w:rPr>
          <w:rFonts w:hint="eastAsia"/>
          <w:lang w:eastAsia="zh-CN"/>
        </w:rPr>
        <w:t>-教师证书上传”页面，如下图所示：</w:t>
      </w:r>
      <w:bookmarkStart w:id="124" w:name="_GoBack"/>
      <w:bookmarkEnd w:id="124"/>
    </w:p>
    <w:p w:rsidR="002100E3" w:rsidRDefault="00084347" w:rsidP="002100E3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16757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E3" w:rsidRDefault="002100E3" w:rsidP="002100E3">
      <w:pPr>
        <w:pStyle w:val="4"/>
        <w:ind w:left="1074" w:right="210"/>
        <w:rPr>
          <w:rFonts w:ascii="宋体" w:hAnsi="宋体"/>
          <w:lang w:eastAsia="zh-CN"/>
        </w:rPr>
      </w:pPr>
      <w:r w:rsidRPr="002100E3">
        <w:rPr>
          <w:rFonts w:ascii="宋体" w:hAnsi="宋体"/>
          <w:lang w:eastAsia="zh-CN"/>
        </w:rPr>
        <w:t>新增</w:t>
      </w:r>
    </w:p>
    <w:p w:rsidR="002100E3" w:rsidRDefault="002100E3" w:rsidP="002100E3">
      <w:pPr>
        <w:pStyle w:val="a0"/>
        <w:rPr>
          <w:lang w:eastAsia="zh-CN"/>
        </w:rPr>
      </w:pPr>
      <w:r>
        <w:rPr>
          <w:lang w:eastAsia="zh-CN"/>
        </w:rPr>
        <w:t>点击【新增】按钮，弹出新增教师证书页面，如下图所示：</w:t>
      </w:r>
    </w:p>
    <w:p w:rsidR="002100E3" w:rsidRDefault="002100E3" w:rsidP="002100E3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265112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E3" w:rsidRPr="002100E3" w:rsidRDefault="002100E3" w:rsidP="002100E3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 xml:space="preserve">   填写页面信息，</w:t>
      </w:r>
      <w:r w:rsidR="007D2B99">
        <w:rPr>
          <w:rFonts w:hint="eastAsia"/>
          <w:lang w:eastAsia="zh-CN"/>
        </w:rPr>
        <w:t>上传证书照片，</w:t>
      </w:r>
      <w:r>
        <w:rPr>
          <w:rFonts w:hint="eastAsia"/>
          <w:lang w:eastAsia="zh-CN"/>
        </w:rPr>
        <w:t>点击【保存】按钮，即新增一条教师证书信息。</w:t>
      </w:r>
    </w:p>
    <w:p w:rsidR="002100E3" w:rsidRDefault="002100E3" w:rsidP="002100E3">
      <w:pPr>
        <w:pStyle w:val="4"/>
        <w:ind w:left="1074" w:right="210"/>
        <w:rPr>
          <w:rFonts w:ascii="宋体" w:hAnsi="宋体"/>
          <w:lang w:eastAsia="zh-CN"/>
        </w:rPr>
      </w:pPr>
      <w:r w:rsidRPr="002100E3">
        <w:rPr>
          <w:rFonts w:ascii="宋体" w:hAnsi="宋体"/>
          <w:lang w:eastAsia="zh-CN"/>
        </w:rPr>
        <w:t>编辑</w:t>
      </w:r>
    </w:p>
    <w:p w:rsidR="002100E3" w:rsidRDefault="002100E3" w:rsidP="002100E3">
      <w:pPr>
        <w:pStyle w:val="a0"/>
        <w:rPr>
          <w:lang w:eastAsia="zh-CN"/>
        </w:rPr>
      </w:pPr>
      <w:r>
        <w:rPr>
          <w:rFonts w:hint="eastAsia"/>
          <w:lang w:eastAsia="zh-CN"/>
        </w:rPr>
        <w:t>选择一条需要编辑的教师证书信息，点击【编辑】按钮，弹出编辑教师证书上传页面，如下图所示：</w:t>
      </w:r>
    </w:p>
    <w:p w:rsidR="002100E3" w:rsidRDefault="007D2B99" w:rsidP="002100E3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486400" cy="265557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99" w:rsidRPr="002100E3" w:rsidRDefault="007D2B99" w:rsidP="002100E3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修改页面信息，点击【保存】按钮，成功保存编辑后的信息。</w:t>
      </w:r>
    </w:p>
    <w:p w:rsidR="007D2B99" w:rsidRDefault="007D2B99" w:rsidP="007D2B99">
      <w:pPr>
        <w:pStyle w:val="4"/>
        <w:ind w:left="1074" w:right="210"/>
        <w:rPr>
          <w:rFonts w:ascii="宋体" w:hAnsi="宋体"/>
          <w:lang w:eastAsia="zh-CN"/>
        </w:rPr>
      </w:pPr>
      <w:r w:rsidRPr="007D2B99">
        <w:rPr>
          <w:rFonts w:ascii="宋体" w:hAnsi="宋体"/>
          <w:lang w:eastAsia="zh-CN"/>
        </w:rPr>
        <w:t>删除</w:t>
      </w:r>
    </w:p>
    <w:p w:rsidR="007D2B99" w:rsidRDefault="007D2B99" w:rsidP="007D2B99">
      <w:pPr>
        <w:pStyle w:val="a0"/>
        <w:rPr>
          <w:lang w:eastAsia="zh-CN"/>
        </w:rPr>
      </w:pPr>
      <w:r>
        <w:rPr>
          <w:lang w:eastAsia="zh-CN"/>
        </w:rPr>
        <w:t>选择一条需要删除的证书信息，点击【删除】按钮，如下图所示：</w:t>
      </w:r>
    </w:p>
    <w:p w:rsidR="007D2B99" w:rsidRDefault="00EE4F83" w:rsidP="007D2B99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2449830"/>
            <wp:effectExtent l="0" t="0" r="0" b="762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99" w:rsidRPr="007D2B99" w:rsidRDefault="007D2B99" w:rsidP="007D2B99">
      <w:pPr>
        <w:pStyle w:val="a0"/>
        <w:rPr>
          <w:lang w:eastAsia="zh-CN"/>
        </w:rPr>
      </w:pPr>
      <w:r>
        <w:rPr>
          <w:rFonts w:hint="eastAsia"/>
          <w:lang w:eastAsia="zh-CN"/>
        </w:rPr>
        <w:t>点击【确定】按钮，成功删除所选信息。</w:t>
      </w:r>
    </w:p>
    <w:p w:rsidR="007D2B99" w:rsidRDefault="007D2B99">
      <w:pPr>
        <w:pStyle w:val="3"/>
        <w:rPr>
          <w:lang w:eastAsia="zh-CN"/>
        </w:rPr>
      </w:pPr>
      <w:bookmarkStart w:id="125" w:name="_Toc466898199"/>
      <w:r>
        <w:t>学生证书上传</w:t>
      </w:r>
      <w:bookmarkEnd w:id="125"/>
    </w:p>
    <w:p w:rsidR="007D2B99" w:rsidRPr="007D2B99" w:rsidRDefault="007D2B99" w:rsidP="007D2B99">
      <w:pPr>
        <w:pStyle w:val="a0"/>
        <w:rPr>
          <w:lang w:eastAsia="zh-CN"/>
        </w:rPr>
      </w:pPr>
      <w:r>
        <w:rPr>
          <w:rFonts w:hint="eastAsia"/>
          <w:lang w:eastAsia="zh-CN"/>
        </w:rPr>
        <w:t>该功能与教师证书上传操作步骤一模一样，请参照教师证书上传操作步骤。</w:t>
      </w:r>
    </w:p>
    <w:p w:rsidR="0075753D" w:rsidRDefault="0075753D" w:rsidP="0075753D">
      <w:pPr>
        <w:pStyle w:val="2"/>
        <w:spacing w:before="156" w:after="156"/>
        <w:rPr>
          <w:lang w:eastAsia="zh-CN"/>
        </w:rPr>
      </w:pPr>
      <w:bookmarkStart w:id="126" w:name="_Toc466898200"/>
      <w:r>
        <w:t>五星评价</w:t>
      </w:r>
      <w:r>
        <w:rPr>
          <w:rFonts w:hint="eastAsia"/>
          <w:lang w:eastAsia="zh-CN"/>
        </w:rPr>
        <w:t>报告</w:t>
      </w:r>
      <w:bookmarkEnd w:id="126"/>
    </w:p>
    <w:p w:rsidR="0075753D" w:rsidRDefault="0075753D" w:rsidP="0075753D">
      <w:pPr>
        <w:pStyle w:val="a0"/>
        <w:rPr>
          <w:lang w:eastAsia="zh-CN"/>
        </w:rPr>
      </w:pPr>
      <w:r>
        <w:rPr>
          <w:lang w:eastAsia="zh-CN"/>
        </w:rPr>
        <w:t>该模块主要是</w:t>
      </w:r>
      <w:r>
        <w:rPr>
          <w:rFonts w:hint="eastAsia"/>
          <w:lang w:eastAsia="zh-CN"/>
        </w:rPr>
        <w:t>通过</w:t>
      </w:r>
      <w:r>
        <w:rPr>
          <w:lang w:eastAsia="zh-CN"/>
        </w:rPr>
        <w:t>园区内各学校对本校的学校发展情况、教师发展情况、学生发展情况、以及内外部满意度</w:t>
      </w:r>
      <w:r>
        <w:rPr>
          <w:rFonts w:hint="eastAsia"/>
          <w:lang w:eastAsia="zh-CN"/>
        </w:rPr>
        <w:t>的</w:t>
      </w:r>
      <w:r w:rsidR="00774692">
        <w:rPr>
          <w:rFonts w:hint="eastAsia"/>
          <w:lang w:eastAsia="zh-CN"/>
        </w:rPr>
        <w:t>填</w:t>
      </w:r>
      <w:r>
        <w:rPr>
          <w:lang w:eastAsia="zh-CN"/>
        </w:rPr>
        <w:t>报情况和问卷结果，来分析学校的实际发展水平，最终生成绿色综合评价报告。其功能包括：五星评价总结、学校五星评价分析。</w:t>
      </w:r>
    </w:p>
    <w:p w:rsidR="0075753D" w:rsidRDefault="0075753D" w:rsidP="0075753D">
      <w:pPr>
        <w:pStyle w:val="3"/>
        <w:spacing w:before="156" w:after="156"/>
        <w:rPr>
          <w:lang w:eastAsia="zh-CN"/>
        </w:rPr>
      </w:pPr>
      <w:bookmarkStart w:id="127" w:name="_Toc466898201"/>
      <w:r>
        <w:lastRenderedPageBreak/>
        <w:t>五星评价总结</w:t>
      </w:r>
      <w:bookmarkEnd w:id="127"/>
    </w:p>
    <w:p w:rsidR="0075753D" w:rsidRDefault="0075753D" w:rsidP="0075753D">
      <w:pPr>
        <w:pStyle w:val="a0"/>
        <w:rPr>
          <w:lang w:eastAsia="zh-CN"/>
        </w:rPr>
      </w:pPr>
      <w:r>
        <w:rPr>
          <w:rFonts w:hint="eastAsia"/>
          <w:lang w:eastAsia="zh-CN"/>
        </w:rPr>
        <w:t>学校管理员登录系统，进入“五星评价-五星评价总结”页面，如下图所示：</w:t>
      </w:r>
    </w:p>
    <w:p w:rsidR="0075753D" w:rsidRDefault="00D634F9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18516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Default="0075753D" w:rsidP="0075753D">
      <w:pPr>
        <w:pStyle w:val="4"/>
        <w:ind w:left="1074" w:right="210"/>
        <w:rPr>
          <w:rFonts w:ascii="宋体" w:hAnsi="宋体"/>
          <w:lang w:eastAsia="zh-CN"/>
        </w:rPr>
      </w:pPr>
      <w:r w:rsidRPr="007F2DDF">
        <w:rPr>
          <w:rFonts w:ascii="宋体" w:hAnsi="宋体"/>
          <w:lang w:eastAsia="zh-CN"/>
        </w:rPr>
        <w:t>新增</w:t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 xml:space="preserve">  点击【新增】按钮，弹出新增对话框，如下图所示：</w:t>
      </w:r>
    </w:p>
    <w:p w:rsidR="0075753D" w:rsidRDefault="00D634F9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20561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选择总结类型（自评或整改措施），填写序号及评价内容，点击【保存】按钮，即新增一条</w:t>
      </w:r>
      <w:r w:rsidR="00D634F9">
        <w:rPr>
          <w:rFonts w:hint="eastAsia"/>
          <w:lang w:eastAsia="zh-CN"/>
        </w:rPr>
        <w:t>评价</w:t>
      </w:r>
      <w:r>
        <w:rPr>
          <w:rFonts w:hint="eastAsia"/>
          <w:lang w:eastAsia="zh-CN"/>
        </w:rPr>
        <w:t>总结。</w:t>
      </w:r>
    </w:p>
    <w:p w:rsidR="0075753D" w:rsidRDefault="0075753D" w:rsidP="0075753D">
      <w:pPr>
        <w:pStyle w:val="4"/>
        <w:ind w:left="1074" w:right="210"/>
        <w:rPr>
          <w:rFonts w:ascii="宋体" w:hAnsi="宋体"/>
          <w:lang w:eastAsia="zh-CN"/>
        </w:rPr>
      </w:pPr>
      <w:r w:rsidRPr="004F5482">
        <w:rPr>
          <w:rFonts w:ascii="宋体" w:hAnsi="宋体"/>
          <w:lang w:eastAsia="zh-CN"/>
        </w:rPr>
        <w:t>编辑</w:t>
      </w:r>
    </w:p>
    <w:p w:rsidR="0075753D" w:rsidRDefault="0075753D" w:rsidP="0075753D">
      <w:pPr>
        <w:pStyle w:val="a0"/>
        <w:rPr>
          <w:lang w:eastAsia="zh-CN"/>
        </w:rPr>
      </w:pPr>
      <w:r>
        <w:rPr>
          <w:rFonts w:hint="eastAsia"/>
          <w:lang w:eastAsia="zh-CN"/>
        </w:rPr>
        <w:t>选择一条总结信息，点击【编辑】按钮，弹出如下对话框：</w:t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486400" cy="2543810"/>
            <wp:effectExtent l="0" t="0" r="0" b="889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Pr="004F5482" w:rsidRDefault="0075753D" w:rsidP="0075753D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编辑页面信息，点击【保存】按钮，即保存编辑信息。</w:t>
      </w:r>
    </w:p>
    <w:p w:rsidR="0075753D" w:rsidRDefault="0075753D" w:rsidP="0075753D">
      <w:pPr>
        <w:pStyle w:val="4"/>
        <w:ind w:left="1074" w:right="210"/>
        <w:rPr>
          <w:rFonts w:ascii="宋体" w:hAnsi="宋体"/>
          <w:lang w:eastAsia="zh-CN"/>
        </w:rPr>
      </w:pPr>
      <w:r w:rsidRPr="004F5482">
        <w:rPr>
          <w:rFonts w:ascii="宋体" w:hAnsi="宋体"/>
          <w:lang w:eastAsia="zh-CN"/>
        </w:rPr>
        <w:t>删除</w:t>
      </w:r>
    </w:p>
    <w:p w:rsidR="0075753D" w:rsidRDefault="0075753D" w:rsidP="0075753D">
      <w:pPr>
        <w:pStyle w:val="a0"/>
        <w:rPr>
          <w:lang w:eastAsia="zh-CN"/>
        </w:rPr>
      </w:pPr>
      <w:r>
        <w:rPr>
          <w:rFonts w:hint="eastAsia"/>
          <w:lang w:eastAsia="zh-CN"/>
        </w:rPr>
        <w:t>选择一条总结信息，点击【删除】按钮，弹出如下对话框：</w:t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2176780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Pr="004F5482" w:rsidRDefault="0075753D" w:rsidP="0075753D">
      <w:pPr>
        <w:pStyle w:val="a0"/>
        <w:ind w:firstLineChars="0" w:firstLine="0"/>
        <w:rPr>
          <w:lang w:eastAsia="zh-CN"/>
        </w:rPr>
      </w:pPr>
      <w:r>
        <w:rPr>
          <w:lang w:eastAsia="zh-CN"/>
        </w:rPr>
        <w:t>点击【确定】按钮，即将该信息成功删除。</w:t>
      </w:r>
    </w:p>
    <w:p w:rsidR="0075753D" w:rsidRDefault="0075753D" w:rsidP="0075753D">
      <w:pPr>
        <w:pStyle w:val="3"/>
        <w:spacing w:before="156" w:after="156"/>
      </w:pPr>
      <w:bookmarkStart w:id="128" w:name="_Toc466898202"/>
      <w:r>
        <w:t>学校五星评价分析</w:t>
      </w:r>
      <w:bookmarkEnd w:id="128"/>
    </w:p>
    <w:p w:rsidR="0075753D" w:rsidRDefault="0075753D" w:rsidP="0075753D">
      <w:pPr>
        <w:pStyle w:val="a0"/>
        <w:rPr>
          <w:lang w:eastAsia="zh-CN"/>
        </w:rPr>
      </w:pPr>
      <w:r>
        <w:rPr>
          <w:lang w:eastAsia="zh-CN"/>
        </w:rPr>
        <w:t>学校管理员登录系统，进入“五星评价</w:t>
      </w:r>
      <w:r>
        <w:rPr>
          <w:rFonts w:hint="eastAsia"/>
          <w:lang w:eastAsia="zh-CN"/>
        </w:rPr>
        <w:t>-学校五星评价分析”页面，如下图所示：</w:t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43575" cy="4614962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65" cy="4623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53D" w:rsidRPr="004F5482" w:rsidRDefault="0075753D" w:rsidP="0075753D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点击每个指标的“子指标”操作，可以分析查看各个子指标的雷达图。</w:t>
      </w:r>
      <w:r w:rsidR="001103FA">
        <w:rPr>
          <w:rFonts w:hint="eastAsia"/>
          <w:lang w:eastAsia="zh-CN"/>
        </w:rPr>
        <w:t>（</w:t>
      </w:r>
      <w:r w:rsidR="001103FA" w:rsidRPr="00D634F9">
        <w:rPr>
          <w:rFonts w:hint="eastAsia"/>
          <w:b/>
          <w:lang w:eastAsia="zh-CN"/>
        </w:rPr>
        <w:t>注：学校端的分析结果只有当本次评价结束，整个项目归档后才能看到</w:t>
      </w:r>
      <w:r w:rsidR="00D634F9" w:rsidRPr="00D634F9">
        <w:rPr>
          <w:rFonts w:hint="eastAsia"/>
          <w:b/>
          <w:lang w:eastAsia="zh-CN"/>
        </w:rPr>
        <w:t>分析结果</w:t>
      </w:r>
      <w:r w:rsidR="001103FA">
        <w:rPr>
          <w:rFonts w:hint="eastAsia"/>
          <w:lang w:eastAsia="zh-CN"/>
        </w:rPr>
        <w:t>）</w:t>
      </w:r>
    </w:p>
    <w:p w:rsidR="0075753D" w:rsidRDefault="0075753D" w:rsidP="0075753D">
      <w:pPr>
        <w:pStyle w:val="2"/>
        <w:spacing w:before="156" w:after="156"/>
        <w:ind w:left="992" w:hanging="992"/>
        <w:rPr>
          <w:rFonts w:ascii="宋体" w:hAnsi="宋体"/>
          <w:lang w:eastAsia="zh-CN"/>
        </w:rPr>
      </w:pPr>
      <w:bookmarkStart w:id="129" w:name="_Toc466898203"/>
      <w:r>
        <w:rPr>
          <w:rFonts w:ascii="宋体" w:hAnsi="宋体" w:hint="eastAsia"/>
          <w:lang w:eastAsia="zh-CN"/>
        </w:rPr>
        <w:t>校园安全管理</w:t>
      </w:r>
      <w:bookmarkEnd w:id="129"/>
    </w:p>
    <w:p w:rsidR="0075753D" w:rsidRDefault="0075753D" w:rsidP="0075753D">
      <w:pPr>
        <w:pStyle w:val="a0"/>
        <w:rPr>
          <w:lang w:val="en-US" w:eastAsia="zh-CN"/>
        </w:rPr>
      </w:pPr>
      <w:r>
        <w:rPr>
          <w:rFonts w:hint="eastAsia"/>
          <w:lang w:val="en-US" w:eastAsia="zh-CN"/>
        </w:rPr>
        <w:t>该模块主要是局端安保人员</w:t>
      </w:r>
      <w:r w:rsidRPr="00476B86">
        <w:rPr>
          <w:rFonts w:hint="eastAsia"/>
          <w:lang w:val="en-US" w:eastAsia="zh-CN"/>
        </w:rPr>
        <w:t>为了</w:t>
      </w:r>
      <w:r>
        <w:rPr>
          <w:rFonts w:hint="eastAsia"/>
          <w:lang w:val="en-US" w:eastAsia="zh-CN"/>
        </w:rPr>
        <w:t>能监控各学校的安保情况，</w:t>
      </w:r>
      <w:r w:rsidRPr="00476B86">
        <w:rPr>
          <w:rFonts w:hint="eastAsia"/>
          <w:lang w:val="en-US" w:eastAsia="zh-CN"/>
        </w:rPr>
        <w:t>保障</w:t>
      </w:r>
      <w:r>
        <w:rPr>
          <w:rFonts w:hint="eastAsia"/>
          <w:lang w:val="en-US" w:eastAsia="zh-CN"/>
        </w:rPr>
        <w:t>校园</w:t>
      </w:r>
      <w:r w:rsidRPr="00476B86">
        <w:rPr>
          <w:rFonts w:hint="eastAsia"/>
          <w:lang w:val="en-US" w:eastAsia="zh-CN"/>
        </w:rPr>
        <w:t>师生生命财产安全，维护正常的教育教学秩序，本着安全第一，预防为主的原则</w:t>
      </w:r>
      <w:r>
        <w:rPr>
          <w:rFonts w:hint="eastAsia"/>
          <w:lang w:val="en-US" w:eastAsia="zh-CN"/>
        </w:rPr>
        <w:t>，开发了本模块。其主要功能包括：表单模板管理、学校安全上报、填报管理、汇总模板、学校安全员信息维护等功能。</w:t>
      </w:r>
    </w:p>
    <w:p w:rsidR="0075753D" w:rsidRDefault="0075753D" w:rsidP="0075753D">
      <w:pPr>
        <w:pStyle w:val="a0"/>
        <w:rPr>
          <w:lang w:val="en-US" w:eastAsia="zh-CN"/>
        </w:rPr>
      </w:pPr>
      <w:r>
        <w:rPr>
          <w:rFonts w:hint="eastAsia"/>
          <w:lang w:val="en-US" w:eastAsia="zh-CN"/>
        </w:rPr>
        <w:t>主流程如下：</w:t>
      </w:r>
    </w:p>
    <w:p w:rsidR="0075753D" w:rsidRPr="00476B86" w:rsidRDefault="0075753D" w:rsidP="0075753D">
      <w:pPr>
        <w:pStyle w:val="a0"/>
        <w:ind w:firstLineChars="500" w:firstLine="1050"/>
        <w:rPr>
          <w:lang w:eastAsia="zh-CN"/>
        </w:rPr>
      </w:pPr>
      <w:r>
        <w:rPr>
          <w:rFonts w:hint="eastAsia"/>
          <w:noProof/>
          <w:lang w:val="en-US" w:eastAsia="zh-CN"/>
        </w:rPr>
        <w:lastRenderedPageBreak/>
        <w:drawing>
          <wp:inline distT="0" distB="0" distL="0" distR="0">
            <wp:extent cx="3900487" cy="4200525"/>
            <wp:effectExtent l="0" t="0" r="5080" b="0"/>
            <wp:docPr id="18" name="图片 18" descr="屏幕快照 2015-12-16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屏幕快照 2015-12-16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63" cy="42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3D" w:rsidRPr="00A268EA" w:rsidRDefault="0075753D" w:rsidP="0075753D">
      <w:pPr>
        <w:pStyle w:val="3"/>
        <w:ind w:left="1418" w:hanging="1418"/>
        <w:rPr>
          <w:rFonts w:ascii="宋体" w:hAnsi="宋体"/>
          <w:szCs w:val="21"/>
          <w:lang w:eastAsia="zh-CN"/>
        </w:rPr>
      </w:pPr>
      <w:bookmarkStart w:id="130" w:name="_查询"/>
      <w:bookmarkStart w:id="131" w:name="_Toc466898204"/>
      <w:bookmarkEnd w:id="130"/>
      <w:r w:rsidRPr="00A268EA">
        <w:rPr>
          <w:rFonts w:ascii="宋体" w:hAnsi="宋体" w:hint="eastAsia"/>
          <w:szCs w:val="21"/>
          <w:lang w:eastAsia="zh-CN"/>
        </w:rPr>
        <w:t>学校安全上报</w:t>
      </w:r>
      <w:bookmarkEnd w:id="131"/>
    </w:p>
    <w:p w:rsidR="0075753D" w:rsidRDefault="0075753D" w:rsidP="0075753D">
      <w:pPr>
        <w:pStyle w:val="a0"/>
        <w:rPr>
          <w:noProof/>
          <w:lang w:val="en-US" w:eastAsia="zh-CN"/>
        </w:rPr>
      </w:pPr>
      <w:r>
        <w:rPr>
          <w:rFonts w:hint="eastAsia"/>
          <w:lang w:eastAsia="zh-CN"/>
        </w:rPr>
        <w:t>学校管理员登录系统，</w:t>
      </w:r>
      <w:r w:rsidRPr="00FF33C4">
        <w:rPr>
          <w:rFonts w:hint="eastAsia"/>
          <w:noProof/>
          <w:lang w:eastAsia="zh-CN"/>
        </w:rPr>
        <w:t>进入</w:t>
      </w:r>
      <w:r>
        <w:rPr>
          <w:rFonts w:hint="eastAsia"/>
          <w:noProof/>
          <w:lang w:eastAsia="zh-CN"/>
        </w:rPr>
        <w:t>“校园安全管理-学校安全上报”页面</w:t>
      </w:r>
      <w:r w:rsidRPr="00FF33C4">
        <w:rPr>
          <w:rFonts w:hint="eastAsia"/>
          <w:noProof/>
          <w:lang w:eastAsia="zh-CN"/>
        </w:rPr>
        <w:t>，</w:t>
      </w:r>
      <w:r w:rsidRPr="00FF33C4">
        <w:rPr>
          <w:rFonts w:hint="eastAsia"/>
          <w:noProof/>
          <w:lang w:val="en-US" w:eastAsia="zh-CN"/>
        </w:rPr>
        <w:t>如下图所示：</w:t>
      </w:r>
    </w:p>
    <w:p w:rsidR="0075753D" w:rsidRPr="00FF33C4" w:rsidRDefault="0075753D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263588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Default="0075753D" w:rsidP="0075753D">
      <w:pPr>
        <w:pStyle w:val="a0"/>
        <w:numPr>
          <w:ilvl w:val="0"/>
          <w:numId w:val="77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选择一条未填报的表单名称，点击“填报”操作，进入填报页面，如下图所示：</w:t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486400" cy="273240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Default="0075753D" w:rsidP="0075753D">
      <w:pPr>
        <w:pStyle w:val="a0"/>
        <w:numPr>
          <w:ilvl w:val="0"/>
          <w:numId w:val="77"/>
        </w:numPr>
        <w:ind w:firstLineChars="0"/>
        <w:rPr>
          <w:lang w:eastAsia="zh-CN"/>
        </w:rPr>
      </w:pPr>
      <w:r>
        <w:rPr>
          <w:lang w:eastAsia="zh-CN"/>
        </w:rPr>
        <w:t>根据本校的实际情况，如实填报每项信息，点击【保存】按钮，保存页面填报信息；点击【提交】按钮，提交填报表单，进入审核流程；点击【关闭】按钮，关闭填报页面。</w:t>
      </w:r>
    </w:p>
    <w:p w:rsidR="0075753D" w:rsidRDefault="0075753D" w:rsidP="0075753D">
      <w:pPr>
        <w:pStyle w:val="a0"/>
        <w:numPr>
          <w:ilvl w:val="0"/>
          <w:numId w:val="77"/>
        </w:numPr>
        <w:ind w:firstLineChars="0"/>
        <w:rPr>
          <w:lang w:eastAsia="zh-CN"/>
        </w:rPr>
      </w:pPr>
      <w:r>
        <w:rPr>
          <w:lang w:eastAsia="zh-CN"/>
        </w:rPr>
        <w:t>在学校安全填报页面，选择多条已经填报，但还没有提交的表单，点击【批量提交】按钮，如下图所示：</w:t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261556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 xml:space="preserve">  点击【取消】按钮，取消批量提交；点击【确定】按钮，如果所选表单有未填报的表单，则提示无法提交，反之，则成功批量提交。</w:t>
      </w:r>
    </w:p>
    <w:p w:rsidR="0075753D" w:rsidRDefault="0075753D" w:rsidP="0075753D">
      <w:pPr>
        <w:pStyle w:val="a0"/>
        <w:numPr>
          <w:ilvl w:val="0"/>
          <w:numId w:val="77"/>
        </w:numPr>
        <w:ind w:firstLineChars="0"/>
        <w:rPr>
          <w:lang w:eastAsia="zh-CN"/>
        </w:rPr>
      </w:pPr>
      <w:r>
        <w:rPr>
          <w:lang w:eastAsia="zh-CN"/>
        </w:rPr>
        <w:t>如果选择填报的表单是允许多次填报的表单类型，则在点击“填报”操作后，弹出如下图所示页面：</w:t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486400" cy="272859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Pr="00FF33C4" w:rsidRDefault="0075753D" w:rsidP="0075753D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 xml:space="preserve">  学校可以根据本校的实际情况，随时增加填报记录，填报后，点击【提交】按钮，局端安保管理员即可看到学校填报的安保信息。</w:t>
      </w:r>
    </w:p>
    <w:p w:rsidR="0075753D" w:rsidRDefault="0075753D" w:rsidP="0075753D">
      <w:pPr>
        <w:pStyle w:val="3"/>
        <w:rPr>
          <w:lang w:eastAsia="zh-CN"/>
        </w:rPr>
      </w:pPr>
      <w:bookmarkStart w:id="132" w:name="_下载导入模板"/>
      <w:bookmarkStart w:id="133" w:name="_Toc466898205"/>
      <w:bookmarkEnd w:id="132"/>
      <w:r>
        <w:t>学校安全员信息</w:t>
      </w:r>
      <w:bookmarkEnd w:id="133"/>
    </w:p>
    <w:p w:rsidR="0075753D" w:rsidRDefault="0075753D" w:rsidP="0075753D">
      <w:pPr>
        <w:pStyle w:val="a0"/>
        <w:rPr>
          <w:lang w:eastAsia="zh-CN"/>
        </w:rPr>
      </w:pPr>
      <w:r>
        <w:rPr>
          <w:lang w:eastAsia="zh-CN"/>
        </w:rPr>
        <w:t>教育局端安全管理员或学校管理员登录系统，进入“校园安全管理</w:t>
      </w:r>
      <w:r>
        <w:rPr>
          <w:rFonts w:hint="eastAsia"/>
          <w:lang w:eastAsia="zh-CN"/>
        </w:rPr>
        <w:t>-学校安全员信息”页面，如下图所示：</w:t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486400" cy="2683510"/>
            <wp:effectExtent l="0" t="0" r="0" b="254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 xml:space="preserve">  选择一个学校，点击【编辑】按钮，弹出编辑安全员信息维护页面，如下图所示：</w:t>
      </w:r>
    </w:p>
    <w:p w:rsidR="0075753D" w:rsidRDefault="0075753D" w:rsidP="0075753D">
      <w:pPr>
        <w:pStyle w:val="a0"/>
        <w:ind w:firstLineChars="0" w:firstLine="0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486400" cy="263334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3D" w:rsidRPr="004D7256" w:rsidRDefault="0075753D" w:rsidP="00D634F9">
      <w:pPr>
        <w:pStyle w:val="a0"/>
        <w:rPr>
          <w:lang w:eastAsia="zh-CN"/>
        </w:rPr>
      </w:pPr>
      <w:r>
        <w:rPr>
          <w:rFonts w:hint="eastAsia"/>
          <w:lang w:eastAsia="zh-CN"/>
        </w:rPr>
        <w:t>填写或编辑页面信息，点击【保存】按钮，即保存学校安保人员的联系信息。</w:t>
      </w:r>
      <w:r w:rsidR="00D634F9"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注：</w:t>
      </w:r>
      <w:r w:rsidR="00D634F9">
        <w:rPr>
          <w:rFonts w:hint="eastAsia"/>
          <w:lang w:eastAsia="zh-CN"/>
        </w:rPr>
        <w:t>学校安全员信息模块是</w:t>
      </w:r>
      <w:r>
        <w:rPr>
          <w:rFonts w:hint="eastAsia"/>
          <w:lang w:eastAsia="zh-CN"/>
        </w:rPr>
        <w:t>学校</w:t>
      </w:r>
      <w:r w:rsidR="00D634F9">
        <w:rPr>
          <w:rFonts w:hint="eastAsia"/>
          <w:lang w:eastAsia="zh-CN"/>
        </w:rPr>
        <w:t>安全</w:t>
      </w:r>
      <w:r>
        <w:rPr>
          <w:rFonts w:hint="eastAsia"/>
          <w:lang w:eastAsia="zh-CN"/>
        </w:rPr>
        <w:t>管理员和教育局安全管理员都可以进行维护。</w:t>
      </w:r>
      <w:r w:rsidR="00D634F9">
        <w:rPr>
          <w:rFonts w:hint="eastAsia"/>
          <w:lang w:eastAsia="zh-CN"/>
        </w:rPr>
        <w:t>）</w:t>
      </w:r>
    </w:p>
    <w:p w:rsidR="0075753D" w:rsidRDefault="0075753D">
      <w:pPr>
        <w:widowControl/>
        <w:jc w:val="left"/>
        <w:rPr>
          <w:kern w:val="0"/>
          <w:sz w:val="20"/>
          <w:szCs w:val="20"/>
        </w:rPr>
      </w:pPr>
    </w:p>
    <w:sectPr w:rsidR="0075753D" w:rsidSect="00B05A81">
      <w:headerReference w:type="default" r:id="rId35"/>
      <w:footerReference w:type="default" r:id="rId36"/>
      <w:pgSz w:w="11906" w:h="16838" w:code="9"/>
      <w:pgMar w:top="1474" w:right="1418" w:bottom="1134" w:left="1418" w:header="567" w:footer="403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6BD" w:rsidRDefault="004456BD">
      <w:r>
        <w:separator/>
      </w:r>
    </w:p>
  </w:endnote>
  <w:endnote w:type="continuationSeparator" w:id="1">
    <w:p w:rsidR="004456BD" w:rsidRDefault="00445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77A" w:rsidRPr="00021850" w:rsidRDefault="007A58DA" w:rsidP="000815E6">
    <w:pPr>
      <w:jc w:val="center"/>
    </w:pPr>
    <w:r w:rsidRPr="00021850">
      <w:fldChar w:fldCharType="begin"/>
    </w:r>
    <w:r w:rsidR="00CB177A" w:rsidRPr="00021850">
      <w:instrText xml:space="preserve"> PAGE   \* MERGEFORMAT </w:instrText>
    </w:r>
    <w:r w:rsidRPr="00021850">
      <w:fldChar w:fldCharType="separate"/>
    </w:r>
    <w:r w:rsidR="000B1504" w:rsidRPr="000B1504">
      <w:rPr>
        <w:noProof/>
        <w:lang w:val="zh-CN"/>
      </w:rPr>
      <w:t>19</w:t>
    </w:r>
    <w:r w:rsidRPr="00021850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6BD" w:rsidRDefault="004456BD">
      <w:r>
        <w:separator/>
      </w:r>
    </w:p>
  </w:footnote>
  <w:footnote w:type="continuationSeparator" w:id="1">
    <w:p w:rsidR="004456BD" w:rsidRDefault="004456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77A" w:rsidRPr="00B05A81" w:rsidRDefault="00CB177A" w:rsidP="001A430A">
    <w:pPr>
      <w:pStyle w:val="a4"/>
      <w:jc w:val="both"/>
      <w:rPr>
        <w:lang w:eastAsia="zh-CN"/>
      </w:rPr>
    </w:pPr>
    <w:r>
      <w:rPr>
        <w:rFonts w:hint="eastAsia"/>
        <w:lang w:eastAsia="zh-CN"/>
      </w:rPr>
      <w:t>园区教育绿色综合评价系统用户操作手册</w:t>
    </w:r>
    <w:r>
      <w:rPr>
        <w:noProof/>
        <w:sz w:val="20"/>
        <w:lang w:val="en-US" w:eastAsia="zh-CN"/>
      </w:rPr>
      <w:drawing>
        <wp:inline distT="0" distB="0" distL="0" distR="0">
          <wp:extent cx="914400" cy="339817"/>
          <wp:effectExtent l="0" t="0" r="0" b="3175"/>
          <wp:docPr id="2" name="图片 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22" cy="339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D485F"/>
    <w:multiLevelType w:val="hybridMultilevel"/>
    <w:tmpl w:val="53BEFE0C"/>
    <w:lvl w:ilvl="0" w:tplc="CEDA2A4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401F1B"/>
    <w:multiLevelType w:val="hybridMultilevel"/>
    <w:tmpl w:val="0512DEF6"/>
    <w:lvl w:ilvl="0" w:tplc="6524983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2EA6A91"/>
    <w:multiLevelType w:val="hybridMultilevel"/>
    <w:tmpl w:val="A07066C6"/>
    <w:lvl w:ilvl="0" w:tplc="6D7A493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800595"/>
    <w:multiLevelType w:val="hybridMultilevel"/>
    <w:tmpl w:val="B40EECC2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3A92494"/>
    <w:multiLevelType w:val="hybridMultilevel"/>
    <w:tmpl w:val="D5DA8566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067561A6"/>
    <w:multiLevelType w:val="hybridMultilevel"/>
    <w:tmpl w:val="1564ECF0"/>
    <w:lvl w:ilvl="0" w:tplc="B7FA6A4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8750E55"/>
    <w:multiLevelType w:val="multilevel"/>
    <w:tmpl w:val="BB0E9BFA"/>
    <w:lvl w:ilvl="0">
      <w:start w:val="1"/>
      <w:numFmt w:val="decimal"/>
      <w:pStyle w:val="F"/>
      <w:lvlText w:val="表 %1"/>
      <w:lvlJc w:val="left"/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1418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418" w:hanging="141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7">
    <w:nsid w:val="095410E2"/>
    <w:multiLevelType w:val="hybridMultilevel"/>
    <w:tmpl w:val="3F6C70D2"/>
    <w:lvl w:ilvl="0" w:tplc="BC0A6D0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ACD1686"/>
    <w:multiLevelType w:val="hybridMultilevel"/>
    <w:tmpl w:val="A2DC39DE"/>
    <w:lvl w:ilvl="0" w:tplc="FBF0D36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AF0545A"/>
    <w:multiLevelType w:val="hybridMultilevel"/>
    <w:tmpl w:val="C0064B32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DA936A0"/>
    <w:multiLevelType w:val="hybridMultilevel"/>
    <w:tmpl w:val="AAB4680E"/>
    <w:lvl w:ilvl="0" w:tplc="C48818B2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EDF23CD"/>
    <w:multiLevelType w:val="hybridMultilevel"/>
    <w:tmpl w:val="6D827E32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F404F6F"/>
    <w:multiLevelType w:val="hybridMultilevel"/>
    <w:tmpl w:val="F59ACEC8"/>
    <w:lvl w:ilvl="0" w:tplc="6D7A493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2A337A4"/>
    <w:multiLevelType w:val="hybridMultilevel"/>
    <w:tmpl w:val="685E3F32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15661EA3"/>
    <w:multiLevelType w:val="hybridMultilevel"/>
    <w:tmpl w:val="7A7C4890"/>
    <w:lvl w:ilvl="0" w:tplc="9598702A">
      <w:start w:val="1"/>
      <w:numFmt w:val="lowerRoman"/>
      <w:lvlText w:val="%1.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>
    <w:nsid w:val="18BA42E1"/>
    <w:multiLevelType w:val="hybridMultilevel"/>
    <w:tmpl w:val="EEE8D874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6">
    <w:nsid w:val="19307118"/>
    <w:multiLevelType w:val="hybridMultilevel"/>
    <w:tmpl w:val="73805812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19DC52F8"/>
    <w:multiLevelType w:val="hybridMultilevel"/>
    <w:tmpl w:val="8C006A62"/>
    <w:lvl w:ilvl="0" w:tplc="F0D823D8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B647493"/>
    <w:multiLevelType w:val="hybridMultilevel"/>
    <w:tmpl w:val="9FE466A6"/>
    <w:lvl w:ilvl="0" w:tplc="AEF0A2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1B6B0019"/>
    <w:multiLevelType w:val="hybridMultilevel"/>
    <w:tmpl w:val="9E3039F0"/>
    <w:lvl w:ilvl="0" w:tplc="FADEA0BA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0">
    <w:nsid w:val="1BAE18B6"/>
    <w:multiLevelType w:val="hybridMultilevel"/>
    <w:tmpl w:val="8D6C05AA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1C3E1FA3"/>
    <w:multiLevelType w:val="hybridMultilevel"/>
    <w:tmpl w:val="BE0208B0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1CAA6709"/>
    <w:multiLevelType w:val="hybridMultilevel"/>
    <w:tmpl w:val="CEB0D0C8"/>
    <w:lvl w:ilvl="0" w:tplc="2C0C28E8">
      <w:start w:val="1"/>
      <w:numFmt w:val="lowerLetter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1D127DE4"/>
    <w:multiLevelType w:val="hybridMultilevel"/>
    <w:tmpl w:val="F04C396E"/>
    <w:lvl w:ilvl="0" w:tplc="366ADD9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22A129F3"/>
    <w:multiLevelType w:val="hybridMultilevel"/>
    <w:tmpl w:val="A3FC69AA"/>
    <w:lvl w:ilvl="0" w:tplc="F1C6C1B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270A6DFA"/>
    <w:multiLevelType w:val="hybridMultilevel"/>
    <w:tmpl w:val="B638F37C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2788587D"/>
    <w:multiLevelType w:val="hybridMultilevel"/>
    <w:tmpl w:val="0D02511A"/>
    <w:lvl w:ilvl="0" w:tplc="DFB25F9A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2A122D85"/>
    <w:multiLevelType w:val="hybridMultilevel"/>
    <w:tmpl w:val="30823C56"/>
    <w:lvl w:ilvl="0" w:tplc="DAC6691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2ABE63C6"/>
    <w:multiLevelType w:val="hybridMultilevel"/>
    <w:tmpl w:val="B866D9C2"/>
    <w:lvl w:ilvl="0" w:tplc="C2D0572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2BD120F5"/>
    <w:multiLevelType w:val="hybridMultilevel"/>
    <w:tmpl w:val="26A272D0"/>
    <w:lvl w:ilvl="0" w:tplc="48F8D7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>
    <w:nsid w:val="2E662CB6"/>
    <w:multiLevelType w:val="hybridMultilevel"/>
    <w:tmpl w:val="A41E9AE6"/>
    <w:lvl w:ilvl="0" w:tplc="433826E6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>
    <w:nsid w:val="2F017F9D"/>
    <w:multiLevelType w:val="hybridMultilevel"/>
    <w:tmpl w:val="EEE8D874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2">
    <w:nsid w:val="330F0515"/>
    <w:multiLevelType w:val="hybridMultilevel"/>
    <w:tmpl w:val="F4B6AC4E"/>
    <w:lvl w:ilvl="0" w:tplc="C2BC561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334E68C7"/>
    <w:multiLevelType w:val="hybridMultilevel"/>
    <w:tmpl w:val="B456D5D4"/>
    <w:lvl w:ilvl="0" w:tplc="60AC3B42">
      <w:start w:val="1"/>
      <w:numFmt w:val="lowerLetter"/>
      <w:lvlText w:val="%1.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33FB4EED"/>
    <w:multiLevelType w:val="hybridMultilevel"/>
    <w:tmpl w:val="759AF668"/>
    <w:lvl w:ilvl="0" w:tplc="6D7A493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3AAE67AB"/>
    <w:multiLevelType w:val="hybridMultilevel"/>
    <w:tmpl w:val="F500B192"/>
    <w:lvl w:ilvl="0" w:tplc="B95806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6">
    <w:nsid w:val="3B9631AB"/>
    <w:multiLevelType w:val="hybridMultilevel"/>
    <w:tmpl w:val="6A1C0ABC"/>
    <w:lvl w:ilvl="0" w:tplc="22846F0C">
      <w:start w:val="1"/>
      <w:numFmt w:val="lowerLetter"/>
      <w:lvlText w:val="%1."/>
      <w:lvlJc w:val="left"/>
      <w:pPr>
        <w:ind w:left="1260" w:hanging="84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7">
    <w:nsid w:val="3C2C18B9"/>
    <w:multiLevelType w:val="hybridMultilevel"/>
    <w:tmpl w:val="F7041430"/>
    <w:lvl w:ilvl="0" w:tplc="89A89AD8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3C8F0231"/>
    <w:multiLevelType w:val="hybridMultilevel"/>
    <w:tmpl w:val="60C0411C"/>
    <w:lvl w:ilvl="0" w:tplc="14EE3584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3E7C55F7"/>
    <w:multiLevelType w:val="hybridMultilevel"/>
    <w:tmpl w:val="9E5463D0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3F5F5964"/>
    <w:multiLevelType w:val="hybridMultilevel"/>
    <w:tmpl w:val="61742650"/>
    <w:lvl w:ilvl="0" w:tplc="A2FAF0C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42463E6D"/>
    <w:multiLevelType w:val="hybridMultilevel"/>
    <w:tmpl w:val="0232B2CA"/>
    <w:lvl w:ilvl="0" w:tplc="583C658C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45AE55D0"/>
    <w:multiLevelType w:val="multilevel"/>
    <w:tmpl w:val="AB901E28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18"/>
        </w:tabs>
        <w:ind w:left="718" w:hanging="576"/>
      </w:pPr>
      <w:rPr>
        <w:rFonts w:ascii="Times New Roman" w:hAnsi="Times New Roman" w:cs="Times New Roman" w:hint="default"/>
        <w:lang w:val="en-US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31"/>
        </w:tabs>
        <w:ind w:left="1431" w:hanging="864"/>
      </w:pPr>
      <w:rPr>
        <w:rFonts w:asciiTheme="majorEastAsia" w:eastAsiaTheme="majorEastAsia" w:hAnsiTheme="major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3">
    <w:nsid w:val="467C51B2"/>
    <w:multiLevelType w:val="hybridMultilevel"/>
    <w:tmpl w:val="8ADA44CE"/>
    <w:lvl w:ilvl="0" w:tplc="8C422F28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477B0437"/>
    <w:multiLevelType w:val="hybridMultilevel"/>
    <w:tmpl w:val="592EA672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47930339"/>
    <w:multiLevelType w:val="hybridMultilevel"/>
    <w:tmpl w:val="EA4CE390"/>
    <w:lvl w:ilvl="0" w:tplc="BC9A10C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499F1EB7"/>
    <w:multiLevelType w:val="hybridMultilevel"/>
    <w:tmpl w:val="01F68216"/>
    <w:lvl w:ilvl="0" w:tplc="9496D71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49C0095C"/>
    <w:multiLevelType w:val="hybridMultilevel"/>
    <w:tmpl w:val="EEE8D874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8">
    <w:nsid w:val="4B1F37A0"/>
    <w:multiLevelType w:val="hybridMultilevel"/>
    <w:tmpl w:val="0C8A5F8C"/>
    <w:lvl w:ilvl="0" w:tplc="29589692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>
    <w:nsid w:val="4C1D3DE6"/>
    <w:multiLevelType w:val="hybridMultilevel"/>
    <w:tmpl w:val="3B62AA20"/>
    <w:lvl w:ilvl="0" w:tplc="B652E07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>
    <w:nsid w:val="4C523C6B"/>
    <w:multiLevelType w:val="hybridMultilevel"/>
    <w:tmpl w:val="EF70430A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>
    <w:nsid w:val="4C563CDE"/>
    <w:multiLevelType w:val="hybridMultilevel"/>
    <w:tmpl w:val="EB2E07DE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>
    <w:nsid w:val="4EF55E44"/>
    <w:multiLevelType w:val="hybridMultilevel"/>
    <w:tmpl w:val="00121310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>
    <w:nsid w:val="52F11BA5"/>
    <w:multiLevelType w:val="hybridMultilevel"/>
    <w:tmpl w:val="71320C86"/>
    <w:lvl w:ilvl="0" w:tplc="6D7A493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>
    <w:nsid w:val="532C090B"/>
    <w:multiLevelType w:val="hybridMultilevel"/>
    <w:tmpl w:val="21B2061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>
    <w:nsid w:val="53687C46"/>
    <w:multiLevelType w:val="hybridMultilevel"/>
    <w:tmpl w:val="288626A8"/>
    <w:lvl w:ilvl="0" w:tplc="9FD8BE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6">
    <w:nsid w:val="53A40C0A"/>
    <w:multiLevelType w:val="hybridMultilevel"/>
    <w:tmpl w:val="03006C64"/>
    <w:lvl w:ilvl="0" w:tplc="6ECCEEA0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7">
    <w:nsid w:val="553B7982"/>
    <w:multiLevelType w:val="hybridMultilevel"/>
    <w:tmpl w:val="229C2BF4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>
    <w:nsid w:val="566A778E"/>
    <w:multiLevelType w:val="hybridMultilevel"/>
    <w:tmpl w:val="8A6A7F3A"/>
    <w:lvl w:ilvl="0" w:tplc="9CF4B37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9">
    <w:nsid w:val="57B87214"/>
    <w:multiLevelType w:val="hybridMultilevel"/>
    <w:tmpl w:val="1DD0169A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>
    <w:nsid w:val="57E00397"/>
    <w:multiLevelType w:val="hybridMultilevel"/>
    <w:tmpl w:val="1D0E2448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>
    <w:nsid w:val="5A9A0AD2"/>
    <w:multiLevelType w:val="hybridMultilevel"/>
    <w:tmpl w:val="1FB258DC"/>
    <w:lvl w:ilvl="0" w:tplc="6D7A493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>
    <w:nsid w:val="5AD72D5F"/>
    <w:multiLevelType w:val="hybridMultilevel"/>
    <w:tmpl w:val="5B122C02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3">
    <w:nsid w:val="5D94342B"/>
    <w:multiLevelType w:val="hybridMultilevel"/>
    <w:tmpl w:val="229C2BF4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4">
    <w:nsid w:val="5F29623C"/>
    <w:multiLevelType w:val="hybridMultilevel"/>
    <w:tmpl w:val="A5C4D19C"/>
    <w:lvl w:ilvl="0" w:tplc="44B891BE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5">
    <w:nsid w:val="5F772DE4"/>
    <w:multiLevelType w:val="hybridMultilevel"/>
    <w:tmpl w:val="6006301C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>
    <w:nsid w:val="5FF62F51"/>
    <w:multiLevelType w:val="hybridMultilevel"/>
    <w:tmpl w:val="057CB446"/>
    <w:lvl w:ilvl="0" w:tplc="FA84391A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>
    <w:nsid w:val="61FD02BB"/>
    <w:multiLevelType w:val="hybridMultilevel"/>
    <w:tmpl w:val="64047F32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8">
    <w:nsid w:val="68CF2134"/>
    <w:multiLevelType w:val="hybridMultilevel"/>
    <w:tmpl w:val="E2E4C8A6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9">
    <w:nsid w:val="69035AE2"/>
    <w:multiLevelType w:val="hybridMultilevel"/>
    <w:tmpl w:val="BE7E7AAE"/>
    <w:lvl w:ilvl="0" w:tplc="D0C46DE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>
    <w:nsid w:val="694135D5"/>
    <w:multiLevelType w:val="hybridMultilevel"/>
    <w:tmpl w:val="EF70430A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>
    <w:nsid w:val="69E94CAA"/>
    <w:multiLevelType w:val="hybridMultilevel"/>
    <w:tmpl w:val="5E1AA3EE"/>
    <w:lvl w:ilvl="0" w:tplc="D180DBE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>
    <w:nsid w:val="69EB3209"/>
    <w:multiLevelType w:val="hybridMultilevel"/>
    <w:tmpl w:val="D5DA8566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3">
    <w:nsid w:val="6B6F5D2B"/>
    <w:multiLevelType w:val="hybridMultilevel"/>
    <w:tmpl w:val="C41271B2"/>
    <w:lvl w:ilvl="0" w:tplc="C27EF45A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>
    <w:nsid w:val="6C1E0CBA"/>
    <w:multiLevelType w:val="hybridMultilevel"/>
    <w:tmpl w:val="CD90BE6C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5">
    <w:nsid w:val="6D231C8B"/>
    <w:multiLevelType w:val="hybridMultilevel"/>
    <w:tmpl w:val="4636E154"/>
    <w:lvl w:ilvl="0" w:tplc="03D66A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6">
    <w:nsid w:val="6D645C6D"/>
    <w:multiLevelType w:val="hybridMultilevel"/>
    <w:tmpl w:val="65E8DECC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>
    <w:nsid w:val="6E0326C3"/>
    <w:multiLevelType w:val="hybridMultilevel"/>
    <w:tmpl w:val="BDF61A7A"/>
    <w:lvl w:ilvl="0" w:tplc="6D7A493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8">
    <w:nsid w:val="6E825067"/>
    <w:multiLevelType w:val="hybridMultilevel"/>
    <w:tmpl w:val="EEE8D874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9">
    <w:nsid w:val="743E466C"/>
    <w:multiLevelType w:val="hybridMultilevel"/>
    <w:tmpl w:val="370891C2"/>
    <w:lvl w:ilvl="0" w:tplc="0C4290E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0">
    <w:nsid w:val="79341F59"/>
    <w:multiLevelType w:val="hybridMultilevel"/>
    <w:tmpl w:val="FC18D796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1">
    <w:nsid w:val="79F458BA"/>
    <w:multiLevelType w:val="multilevel"/>
    <w:tmpl w:val="3886D9CE"/>
    <w:lvl w:ilvl="0">
      <w:start w:val="1"/>
      <w:numFmt w:val="decimal"/>
      <w:pStyle w:val="G"/>
      <w:lvlText w:val="图 %1  "/>
      <w:lvlJc w:val="left"/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1418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418" w:hanging="141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82">
    <w:nsid w:val="7BAD6F3A"/>
    <w:multiLevelType w:val="hybridMultilevel"/>
    <w:tmpl w:val="7C4A8270"/>
    <w:lvl w:ilvl="0" w:tplc="F7BC9FF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3">
    <w:nsid w:val="7D144060"/>
    <w:multiLevelType w:val="hybridMultilevel"/>
    <w:tmpl w:val="3FD656B6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4">
    <w:nsid w:val="7E596343"/>
    <w:multiLevelType w:val="hybridMultilevel"/>
    <w:tmpl w:val="53765EA0"/>
    <w:lvl w:ilvl="0" w:tplc="D7DCD36C">
      <w:start w:val="1"/>
      <w:numFmt w:val="lowerLetter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2"/>
  </w:num>
  <w:num w:numId="2">
    <w:abstractNumId w:val="81"/>
  </w:num>
  <w:num w:numId="3">
    <w:abstractNumId w:val="6"/>
  </w:num>
  <w:num w:numId="4">
    <w:abstractNumId w:val="31"/>
  </w:num>
  <w:num w:numId="5">
    <w:abstractNumId w:val="4"/>
  </w:num>
  <w:num w:numId="6">
    <w:abstractNumId w:val="68"/>
  </w:num>
  <w:num w:numId="7">
    <w:abstractNumId w:val="52"/>
  </w:num>
  <w:num w:numId="8">
    <w:abstractNumId w:val="65"/>
  </w:num>
  <w:num w:numId="9">
    <w:abstractNumId w:val="15"/>
  </w:num>
  <w:num w:numId="10">
    <w:abstractNumId w:val="57"/>
  </w:num>
  <w:num w:numId="11">
    <w:abstractNumId w:val="50"/>
  </w:num>
  <w:num w:numId="12">
    <w:abstractNumId w:val="44"/>
  </w:num>
  <w:num w:numId="13">
    <w:abstractNumId w:val="63"/>
  </w:num>
  <w:num w:numId="14">
    <w:abstractNumId w:val="13"/>
  </w:num>
  <w:num w:numId="15">
    <w:abstractNumId w:val="70"/>
  </w:num>
  <w:num w:numId="16">
    <w:abstractNumId w:val="83"/>
  </w:num>
  <w:num w:numId="17">
    <w:abstractNumId w:val="78"/>
  </w:num>
  <w:num w:numId="18">
    <w:abstractNumId w:val="9"/>
  </w:num>
  <w:num w:numId="19">
    <w:abstractNumId w:val="72"/>
  </w:num>
  <w:num w:numId="20">
    <w:abstractNumId w:val="20"/>
  </w:num>
  <w:num w:numId="21">
    <w:abstractNumId w:val="11"/>
  </w:num>
  <w:num w:numId="22">
    <w:abstractNumId w:val="84"/>
  </w:num>
  <w:num w:numId="23">
    <w:abstractNumId w:val="47"/>
  </w:num>
  <w:num w:numId="24">
    <w:abstractNumId w:val="60"/>
  </w:num>
  <w:num w:numId="25">
    <w:abstractNumId w:val="74"/>
  </w:num>
  <w:num w:numId="26">
    <w:abstractNumId w:val="3"/>
  </w:num>
  <w:num w:numId="27">
    <w:abstractNumId w:val="59"/>
  </w:num>
  <w:num w:numId="28">
    <w:abstractNumId w:val="76"/>
  </w:num>
  <w:num w:numId="29">
    <w:abstractNumId w:val="62"/>
  </w:num>
  <w:num w:numId="30">
    <w:abstractNumId w:val="39"/>
  </w:num>
  <w:num w:numId="31">
    <w:abstractNumId w:val="21"/>
  </w:num>
  <w:num w:numId="32">
    <w:abstractNumId w:val="16"/>
  </w:num>
  <w:num w:numId="33">
    <w:abstractNumId w:val="25"/>
  </w:num>
  <w:num w:numId="34">
    <w:abstractNumId w:val="51"/>
  </w:num>
  <w:num w:numId="35">
    <w:abstractNumId w:val="67"/>
  </w:num>
  <w:num w:numId="36">
    <w:abstractNumId w:val="80"/>
  </w:num>
  <w:num w:numId="37">
    <w:abstractNumId w:val="54"/>
  </w:num>
  <w:num w:numId="38">
    <w:abstractNumId w:val="14"/>
  </w:num>
  <w:num w:numId="39">
    <w:abstractNumId w:val="58"/>
  </w:num>
  <w:num w:numId="40">
    <w:abstractNumId w:val="79"/>
  </w:num>
  <w:num w:numId="41">
    <w:abstractNumId w:val="30"/>
  </w:num>
  <w:num w:numId="42">
    <w:abstractNumId w:val="7"/>
  </w:num>
  <w:num w:numId="43">
    <w:abstractNumId w:val="55"/>
  </w:num>
  <w:num w:numId="44">
    <w:abstractNumId w:val="64"/>
  </w:num>
  <w:num w:numId="45">
    <w:abstractNumId w:val="32"/>
  </w:num>
  <w:num w:numId="46">
    <w:abstractNumId w:val="29"/>
  </w:num>
  <w:num w:numId="47">
    <w:abstractNumId w:val="69"/>
  </w:num>
  <w:num w:numId="48">
    <w:abstractNumId w:val="18"/>
  </w:num>
  <w:num w:numId="49">
    <w:abstractNumId w:val="12"/>
  </w:num>
  <w:num w:numId="50">
    <w:abstractNumId w:val="35"/>
  </w:num>
  <w:num w:numId="51">
    <w:abstractNumId w:val="40"/>
  </w:num>
  <w:num w:numId="52">
    <w:abstractNumId w:val="26"/>
  </w:num>
  <w:num w:numId="53">
    <w:abstractNumId w:val="75"/>
  </w:num>
  <w:num w:numId="54">
    <w:abstractNumId w:val="22"/>
  </w:num>
  <w:num w:numId="55">
    <w:abstractNumId w:val="27"/>
  </w:num>
  <w:num w:numId="56">
    <w:abstractNumId w:val="1"/>
  </w:num>
  <w:num w:numId="57">
    <w:abstractNumId w:val="43"/>
  </w:num>
  <w:num w:numId="58">
    <w:abstractNumId w:val="34"/>
  </w:num>
  <w:num w:numId="59">
    <w:abstractNumId w:val="33"/>
  </w:num>
  <w:num w:numId="60">
    <w:abstractNumId w:val="2"/>
  </w:num>
  <w:num w:numId="61">
    <w:abstractNumId w:val="61"/>
  </w:num>
  <w:num w:numId="62">
    <w:abstractNumId w:val="77"/>
  </w:num>
  <w:num w:numId="63">
    <w:abstractNumId w:val="53"/>
  </w:num>
  <w:num w:numId="64">
    <w:abstractNumId w:val="46"/>
  </w:num>
  <w:num w:numId="65">
    <w:abstractNumId w:val="48"/>
  </w:num>
  <w:num w:numId="66">
    <w:abstractNumId w:val="10"/>
  </w:num>
  <w:num w:numId="67">
    <w:abstractNumId w:val="28"/>
  </w:num>
  <w:num w:numId="68">
    <w:abstractNumId w:val="8"/>
  </w:num>
  <w:num w:numId="69">
    <w:abstractNumId w:val="73"/>
  </w:num>
  <w:num w:numId="70">
    <w:abstractNumId w:val="38"/>
  </w:num>
  <w:num w:numId="71">
    <w:abstractNumId w:val="82"/>
  </w:num>
  <w:num w:numId="72">
    <w:abstractNumId w:val="49"/>
  </w:num>
  <w:num w:numId="73">
    <w:abstractNumId w:val="37"/>
  </w:num>
  <w:num w:numId="74">
    <w:abstractNumId w:val="66"/>
  </w:num>
  <w:num w:numId="75">
    <w:abstractNumId w:val="41"/>
  </w:num>
  <w:num w:numId="76">
    <w:abstractNumId w:val="17"/>
  </w:num>
  <w:num w:numId="77">
    <w:abstractNumId w:val="0"/>
  </w:num>
  <w:num w:numId="78">
    <w:abstractNumId w:val="71"/>
  </w:num>
  <w:num w:numId="79">
    <w:abstractNumId w:val="24"/>
  </w:num>
  <w:num w:numId="80">
    <w:abstractNumId w:val="45"/>
  </w:num>
  <w:num w:numId="81">
    <w:abstractNumId w:val="19"/>
  </w:num>
  <w:num w:numId="82">
    <w:abstractNumId w:val="56"/>
  </w:num>
  <w:num w:numId="83">
    <w:abstractNumId w:val="42"/>
  </w:num>
  <w:num w:numId="84">
    <w:abstractNumId w:val="42"/>
  </w:num>
  <w:num w:numId="85">
    <w:abstractNumId w:val="36"/>
  </w:num>
  <w:num w:numId="86">
    <w:abstractNumId w:val="5"/>
  </w:num>
  <w:num w:numId="87">
    <w:abstractNumId w:val="42"/>
  </w:num>
  <w:num w:numId="88">
    <w:abstractNumId w:val="23"/>
  </w:num>
  <w:numIdMacAtCleanup w:val="8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attachedTemplate r:id="rId1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ru v:ext="edit" colors="#ea5703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26F4"/>
    <w:rsid w:val="00000591"/>
    <w:rsid w:val="00000C3C"/>
    <w:rsid w:val="00000E40"/>
    <w:rsid w:val="00002074"/>
    <w:rsid w:val="00002410"/>
    <w:rsid w:val="000026C7"/>
    <w:rsid w:val="000028F3"/>
    <w:rsid w:val="0000355D"/>
    <w:rsid w:val="00003C3F"/>
    <w:rsid w:val="00004987"/>
    <w:rsid w:val="000051D7"/>
    <w:rsid w:val="00006051"/>
    <w:rsid w:val="00006921"/>
    <w:rsid w:val="00006A56"/>
    <w:rsid w:val="00011020"/>
    <w:rsid w:val="00011E0A"/>
    <w:rsid w:val="000121D0"/>
    <w:rsid w:val="00013A0F"/>
    <w:rsid w:val="00014EAB"/>
    <w:rsid w:val="00014F12"/>
    <w:rsid w:val="000151A2"/>
    <w:rsid w:val="000151AF"/>
    <w:rsid w:val="000157AB"/>
    <w:rsid w:val="000158C4"/>
    <w:rsid w:val="00015EA0"/>
    <w:rsid w:val="000164CD"/>
    <w:rsid w:val="00017438"/>
    <w:rsid w:val="00017660"/>
    <w:rsid w:val="00017B3F"/>
    <w:rsid w:val="000201AA"/>
    <w:rsid w:val="00020718"/>
    <w:rsid w:val="00020795"/>
    <w:rsid w:val="00021850"/>
    <w:rsid w:val="00021AEF"/>
    <w:rsid w:val="00022E73"/>
    <w:rsid w:val="0002447B"/>
    <w:rsid w:val="000252F7"/>
    <w:rsid w:val="00025317"/>
    <w:rsid w:val="000262D1"/>
    <w:rsid w:val="00026B77"/>
    <w:rsid w:val="00026C97"/>
    <w:rsid w:val="00026DDF"/>
    <w:rsid w:val="00027D59"/>
    <w:rsid w:val="00027DE4"/>
    <w:rsid w:val="00030D8F"/>
    <w:rsid w:val="00031B09"/>
    <w:rsid w:val="000327A5"/>
    <w:rsid w:val="00034620"/>
    <w:rsid w:val="00034929"/>
    <w:rsid w:val="00035858"/>
    <w:rsid w:val="000358D5"/>
    <w:rsid w:val="00035AC3"/>
    <w:rsid w:val="00036334"/>
    <w:rsid w:val="00036768"/>
    <w:rsid w:val="0003683B"/>
    <w:rsid w:val="0003715D"/>
    <w:rsid w:val="000375D6"/>
    <w:rsid w:val="00040323"/>
    <w:rsid w:val="0004085A"/>
    <w:rsid w:val="00040C79"/>
    <w:rsid w:val="00041C48"/>
    <w:rsid w:val="00041D25"/>
    <w:rsid w:val="00041F10"/>
    <w:rsid w:val="00041F5A"/>
    <w:rsid w:val="00042111"/>
    <w:rsid w:val="00042412"/>
    <w:rsid w:val="00042684"/>
    <w:rsid w:val="00042C02"/>
    <w:rsid w:val="000434A5"/>
    <w:rsid w:val="00043794"/>
    <w:rsid w:val="00043EA7"/>
    <w:rsid w:val="0004421E"/>
    <w:rsid w:val="000450F6"/>
    <w:rsid w:val="0004523C"/>
    <w:rsid w:val="00045245"/>
    <w:rsid w:val="00045C58"/>
    <w:rsid w:val="00045D44"/>
    <w:rsid w:val="00046DC8"/>
    <w:rsid w:val="00047218"/>
    <w:rsid w:val="00047427"/>
    <w:rsid w:val="0005034A"/>
    <w:rsid w:val="00051450"/>
    <w:rsid w:val="00052568"/>
    <w:rsid w:val="00053788"/>
    <w:rsid w:val="00053B1F"/>
    <w:rsid w:val="0005453B"/>
    <w:rsid w:val="0005488C"/>
    <w:rsid w:val="00057B05"/>
    <w:rsid w:val="00057D54"/>
    <w:rsid w:val="000601AF"/>
    <w:rsid w:val="000605A6"/>
    <w:rsid w:val="0006062C"/>
    <w:rsid w:val="00060C92"/>
    <w:rsid w:val="00060F6D"/>
    <w:rsid w:val="00061BEA"/>
    <w:rsid w:val="00061C3B"/>
    <w:rsid w:val="0006344E"/>
    <w:rsid w:val="00063D9D"/>
    <w:rsid w:val="000650BA"/>
    <w:rsid w:val="00065A58"/>
    <w:rsid w:val="000667B4"/>
    <w:rsid w:val="000675CB"/>
    <w:rsid w:val="00067659"/>
    <w:rsid w:val="0006792B"/>
    <w:rsid w:val="000679AB"/>
    <w:rsid w:val="00070E1D"/>
    <w:rsid w:val="00070FAD"/>
    <w:rsid w:val="0007124B"/>
    <w:rsid w:val="0007128F"/>
    <w:rsid w:val="00072D31"/>
    <w:rsid w:val="00072F1B"/>
    <w:rsid w:val="000731AE"/>
    <w:rsid w:val="0007357B"/>
    <w:rsid w:val="00073FF3"/>
    <w:rsid w:val="00074478"/>
    <w:rsid w:val="0007456A"/>
    <w:rsid w:val="00074D07"/>
    <w:rsid w:val="000751E6"/>
    <w:rsid w:val="0007596B"/>
    <w:rsid w:val="0007695B"/>
    <w:rsid w:val="00077206"/>
    <w:rsid w:val="00077980"/>
    <w:rsid w:val="00077D6B"/>
    <w:rsid w:val="000803AB"/>
    <w:rsid w:val="0008074C"/>
    <w:rsid w:val="0008155E"/>
    <w:rsid w:val="000815E6"/>
    <w:rsid w:val="000835C8"/>
    <w:rsid w:val="00083DE3"/>
    <w:rsid w:val="00084347"/>
    <w:rsid w:val="00084D7E"/>
    <w:rsid w:val="000859E2"/>
    <w:rsid w:val="00086F63"/>
    <w:rsid w:val="00086FA1"/>
    <w:rsid w:val="00087111"/>
    <w:rsid w:val="0008733A"/>
    <w:rsid w:val="00087DB4"/>
    <w:rsid w:val="00087F56"/>
    <w:rsid w:val="000903AE"/>
    <w:rsid w:val="00090873"/>
    <w:rsid w:val="00091986"/>
    <w:rsid w:val="000922D9"/>
    <w:rsid w:val="000927BE"/>
    <w:rsid w:val="00092E65"/>
    <w:rsid w:val="00093732"/>
    <w:rsid w:val="00094516"/>
    <w:rsid w:val="0009486C"/>
    <w:rsid w:val="00094F7F"/>
    <w:rsid w:val="00096283"/>
    <w:rsid w:val="00096F8B"/>
    <w:rsid w:val="000A02C8"/>
    <w:rsid w:val="000A07C7"/>
    <w:rsid w:val="000A1310"/>
    <w:rsid w:val="000A164F"/>
    <w:rsid w:val="000A22B5"/>
    <w:rsid w:val="000A2AA7"/>
    <w:rsid w:val="000A2F16"/>
    <w:rsid w:val="000A4D14"/>
    <w:rsid w:val="000A5846"/>
    <w:rsid w:val="000A5D9E"/>
    <w:rsid w:val="000B084F"/>
    <w:rsid w:val="000B0AAB"/>
    <w:rsid w:val="000B1504"/>
    <w:rsid w:val="000B15FC"/>
    <w:rsid w:val="000B24FD"/>
    <w:rsid w:val="000B30DD"/>
    <w:rsid w:val="000B339A"/>
    <w:rsid w:val="000B3674"/>
    <w:rsid w:val="000B4059"/>
    <w:rsid w:val="000B526F"/>
    <w:rsid w:val="000B5337"/>
    <w:rsid w:val="000B597D"/>
    <w:rsid w:val="000B6663"/>
    <w:rsid w:val="000B6795"/>
    <w:rsid w:val="000C05B4"/>
    <w:rsid w:val="000C05D2"/>
    <w:rsid w:val="000C12D2"/>
    <w:rsid w:val="000C1A16"/>
    <w:rsid w:val="000C1CCF"/>
    <w:rsid w:val="000C2296"/>
    <w:rsid w:val="000C3733"/>
    <w:rsid w:val="000C4018"/>
    <w:rsid w:val="000C46BE"/>
    <w:rsid w:val="000C4716"/>
    <w:rsid w:val="000C4BF2"/>
    <w:rsid w:val="000C501B"/>
    <w:rsid w:val="000C5D59"/>
    <w:rsid w:val="000C60F5"/>
    <w:rsid w:val="000C765B"/>
    <w:rsid w:val="000C7781"/>
    <w:rsid w:val="000C7A2F"/>
    <w:rsid w:val="000D0E82"/>
    <w:rsid w:val="000D13B5"/>
    <w:rsid w:val="000D14FD"/>
    <w:rsid w:val="000D1B66"/>
    <w:rsid w:val="000D224A"/>
    <w:rsid w:val="000D253B"/>
    <w:rsid w:val="000D29AF"/>
    <w:rsid w:val="000D34D9"/>
    <w:rsid w:val="000D35C3"/>
    <w:rsid w:val="000D3660"/>
    <w:rsid w:val="000D42E3"/>
    <w:rsid w:val="000D4621"/>
    <w:rsid w:val="000D4A76"/>
    <w:rsid w:val="000D697B"/>
    <w:rsid w:val="000D6C18"/>
    <w:rsid w:val="000D7209"/>
    <w:rsid w:val="000D7540"/>
    <w:rsid w:val="000E06B1"/>
    <w:rsid w:val="000E0DF4"/>
    <w:rsid w:val="000E1451"/>
    <w:rsid w:val="000E2025"/>
    <w:rsid w:val="000E20F9"/>
    <w:rsid w:val="000E21FD"/>
    <w:rsid w:val="000E398C"/>
    <w:rsid w:val="000E409D"/>
    <w:rsid w:val="000E40FA"/>
    <w:rsid w:val="000E4213"/>
    <w:rsid w:val="000E4CF3"/>
    <w:rsid w:val="000E5780"/>
    <w:rsid w:val="000E5EC4"/>
    <w:rsid w:val="000E5F5D"/>
    <w:rsid w:val="000E64D2"/>
    <w:rsid w:val="000E7EE7"/>
    <w:rsid w:val="000F005C"/>
    <w:rsid w:val="000F092D"/>
    <w:rsid w:val="000F0F37"/>
    <w:rsid w:val="000F0FF4"/>
    <w:rsid w:val="000F20E2"/>
    <w:rsid w:val="000F2A82"/>
    <w:rsid w:val="000F33EF"/>
    <w:rsid w:val="000F34A3"/>
    <w:rsid w:val="000F4689"/>
    <w:rsid w:val="000F5D6A"/>
    <w:rsid w:val="000F713D"/>
    <w:rsid w:val="000F75BD"/>
    <w:rsid w:val="0010156B"/>
    <w:rsid w:val="001017B8"/>
    <w:rsid w:val="00102566"/>
    <w:rsid w:val="00104348"/>
    <w:rsid w:val="001044C6"/>
    <w:rsid w:val="00104BF6"/>
    <w:rsid w:val="00104E00"/>
    <w:rsid w:val="00104E95"/>
    <w:rsid w:val="001060C1"/>
    <w:rsid w:val="00106458"/>
    <w:rsid w:val="001079BD"/>
    <w:rsid w:val="00110023"/>
    <w:rsid w:val="001103FA"/>
    <w:rsid w:val="00110A4F"/>
    <w:rsid w:val="001119C5"/>
    <w:rsid w:val="00112511"/>
    <w:rsid w:val="0011275D"/>
    <w:rsid w:val="001129C4"/>
    <w:rsid w:val="001130F2"/>
    <w:rsid w:val="00113816"/>
    <w:rsid w:val="001140DA"/>
    <w:rsid w:val="00114121"/>
    <w:rsid w:val="001146CA"/>
    <w:rsid w:val="001146E6"/>
    <w:rsid w:val="00114F6D"/>
    <w:rsid w:val="0011511B"/>
    <w:rsid w:val="0011511F"/>
    <w:rsid w:val="001151F2"/>
    <w:rsid w:val="00115A1E"/>
    <w:rsid w:val="00115B4A"/>
    <w:rsid w:val="001161EC"/>
    <w:rsid w:val="00116EA4"/>
    <w:rsid w:val="00117978"/>
    <w:rsid w:val="00117C05"/>
    <w:rsid w:val="00117EB6"/>
    <w:rsid w:val="001203CA"/>
    <w:rsid w:val="00120F3B"/>
    <w:rsid w:val="00122179"/>
    <w:rsid w:val="00122298"/>
    <w:rsid w:val="00123102"/>
    <w:rsid w:val="00123295"/>
    <w:rsid w:val="001250B7"/>
    <w:rsid w:val="00125A61"/>
    <w:rsid w:val="00125C5D"/>
    <w:rsid w:val="00126709"/>
    <w:rsid w:val="00127C89"/>
    <w:rsid w:val="00127CC6"/>
    <w:rsid w:val="00130D2A"/>
    <w:rsid w:val="00130E75"/>
    <w:rsid w:val="00131354"/>
    <w:rsid w:val="0013158F"/>
    <w:rsid w:val="00131969"/>
    <w:rsid w:val="001330D2"/>
    <w:rsid w:val="00133AF1"/>
    <w:rsid w:val="00134CD1"/>
    <w:rsid w:val="00135001"/>
    <w:rsid w:val="001358FE"/>
    <w:rsid w:val="001365CB"/>
    <w:rsid w:val="001369E1"/>
    <w:rsid w:val="00137006"/>
    <w:rsid w:val="001378CC"/>
    <w:rsid w:val="00137F44"/>
    <w:rsid w:val="00140BBD"/>
    <w:rsid w:val="00141C8C"/>
    <w:rsid w:val="00142D68"/>
    <w:rsid w:val="001432EA"/>
    <w:rsid w:val="001438D8"/>
    <w:rsid w:val="00144279"/>
    <w:rsid w:val="00144E4C"/>
    <w:rsid w:val="0014553E"/>
    <w:rsid w:val="00145C8E"/>
    <w:rsid w:val="00145F80"/>
    <w:rsid w:val="00150352"/>
    <w:rsid w:val="00150B58"/>
    <w:rsid w:val="00151462"/>
    <w:rsid w:val="00151B83"/>
    <w:rsid w:val="00151E4A"/>
    <w:rsid w:val="001523B3"/>
    <w:rsid w:val="001527FA"/>
    <w:rsid w:val="00153EFE"/>
    <w:rsid w:val="00153F82"/>
    <w:rsid w:val="00153FE4"/>
    <w:rsid w:val="001547D6"/>
    <w:rsid w:val="00154859"/>
    <w:rsid w:val="00155594"/>
    <w:rsid w:val="00155E30"/>
    <w:rsid w:val="00157E21"/>
    <w:rsid w:val="001609E3"/>
    <w:rsid w:val="001618FB"/>
    <w:rsid w:val="00161FF1"/>
    <w:rsid w:val="0016282C"/>
    <w:rsid w:val="00163972"/>
    <w:rsid w:val="00163A41"/>
    <w:rsid w:val="001642E9"/>
    <w:rsid w:val="001652E4"/>
    <w:rsid w:val="00165325"/>
    <w:rsid w:val="00166391"/>
    <w:rsid w:val="001663BF"/>
    <w:rsid w:val="00166D2C"/>
    <w:rsid w:val="00166E2C"/>
    <w:rsid w:val="00170D44"/>
    <w:rsid w:val="00170F38"/>
    <w:rsid w:val="00171335"/>
    <w:rsid w:val="00172586"/>
    <w:rsid w:val="001731BD"/>
    <w:rsid w:val="00174295"/>
    <w:rsid w:val="001746C4"/>
    <w:rsid w:val="00174A08"/>
    <w:rsid w:val="00175106"/>
    <w:rsid w:val="0017529A"/>
    <w:rsid w:val="0017718B"/>
    <w:rsid w:val="001809FF"/>
    <w:rsid w:val="00180A13"/>
    <w:rsid w:val="00180DEB"/>
    <w:rsid w:val="0018199D"/>
    <w:rsid w:val="00181A8A"/>
    <w:rsid w:val="00181EA1"/>
    <w:rsid w:val="0018212B"/>
    <w:rsid w:val="001827C4"/>
    <w:rsid w:val="00183A3A"/>
    <w:rsid w:val="00183E2F"/>
    <w:rsid w:val="001840AD"/>
    <w:rsid w:val="001851C6"/>
    <w:rsid w:val="001853B8"/>
    <w:rsid w:val="00186526"/>
    <w:rsid w:val="00186749"/>
    <w:rsid w:val="00186990"/>
    <w:rsid w:val="00186C51"/>
    <w:rsid w:val="001874EB"/>
    <w:rsid w:val="00190BC4"/>
    <w:rsid w:val="00190C11"/>
    <w:rsid w:val="00191662"/>
    <w:rsid w:val="00191A63"/>
    <w:rsid w:val="00191E93"/>
    <w:rsid w:val="001952D5"/>
    <w:rsid w:val="00195559"/>
    <w:rsid w:val="00195728"/>
    <w:rsid w:val="00195833"/>
    <w:rsid w:val="0019786B"/>
    <w:rsid w:val="001A090C"/>
    <w:rsid w:val="001A1517"/>
    <w:rsid w:val="001A1635"/>
    <w:rsid w:val="001A1AC2"/>
    <w:rsid w:val="001A2C51"/>
    <w:rsid w:val="001A3004"/>
    <w:rsid w:val="001A3022"/>
    <w:rsid w:val="001A320B"/>
    <w:rsid w:val="001A333B"/>
    <w:rsid w:val="001A3C18"/>
    <w:rsid w:val="001A3DB1"/>
    <w:rsid w:val="001A430A"/>
    <w:rsid w:val="001A4396"/>
    <w:rsid w:val="001A4453"/>
    <w:rsid w:val="001A5DC3"/>
    <w:rsid w:val="001A6BB9"/>
    <w:rsid w:val="001B0284"/>
    <w:rsid w:val="001B05C0"/>
    <w:rsid w:val="001B07F0"/>
    <w:rsid w:val="001B4607"/>
    <w:rsid w:val="001B4F3D"/>
    <w:rsid w:val="001B5092"/>
    <w:rsid w:val="001B5533"/>
    <w:rsid w:val="001B5F88"/>
    <w:rsid w:val="001B5FBE"/>
    <w:rsid w:val="001B60A0"/>
    <w:rsid w:val="001B63B9"/>
    <w:rsid w:val="001B64B4"/>
    <w:rsid w:val="001B6963"/>
    <w:rsid w:val="001B6BED"/>
    <w:rsid w:val="001B7BB0"/>
    <w:rsid w:val="001C00D3"/>
    <w:rsid w:val="001C0689"/>
    <w:rsid w:val="001C15E2"/>
    <w:rsid w:val="001C31F0"/>
    <w:rsid w:val="001C39A1"/>
    <w:rsid w:val="001C3E80"/>
    <w:rsid w:val="001C41EF"/>
    <w:rsid w:val="001C53F5"/>
    <w:rsid w:val="001C607A"/>
    <w:rsid w:val="001C66CF"/>
    <w:rsid w:val="001C6873"/>
    <w:rsid w:val="001C69A2"/>
    <w:rsid w:val="001C6FDA"/>
    <w:rsid w:val="001D081D"/>
    <w:rsid w:val="001D14F9"/>
    <w:rsid w:val="001D18D0"/>
    <w:rsid w:val="001D192D"/>
    <w:rsid w:val="001D1932"/>
    <w:rsid w:val="001D2492"/>
    <w:rsid w:val="001D32CF"/>
    <w:rsid w:val="001D37DB"/>
    <w:rsid w:val="001D3A51"/>
    <w:rsid w:val="001D3D72"/>
    <w:rsid w:val="001D40F7"/>
    <w:rsid w:val="001D4168"/>
    <w:rsid w:val="001D5A21"/>
    <w:rsid w:val="001D5D94"/>
    <w:rsid w:val="001E0D14"/>
    <w:rsid w:val="001E0D69"/>
    <w:rsid w:val="001E19D4"/>
    <w:rsid w:val="001E1B8F"/>
    <w:rsid w:val="001E3059"/>
    <w:rsid w:val="001E323D"/>
    <w:rsid w:val="001E5023"/>
    <w:rsid w:val="001E5282"/>
    <w:rsid w:val="001E56C9"/>
    <w:rsid w:val="001E6F47"/>
    <w:rsid w:val="001E7243"/>
    <w:rsid w:val="001E789E"/>
    <w:rsid w:val="001F026C"/>
    <w:rsid w:val="001F0D6F"/>
    <w:rsid w:val="001F1C05"/>
    <w:rsid w:val="001F27E5"/>
    <w:rsid w:val="001F2F65"/>
    <w:rsid w:val="001F3878"/>
    <w:rsid w:val="001F4040"/>
    <w:rsid w:val="001F43AA"/>
    <w:rsid w:val="001F4FFC"/>
    <w:rsid w:val="001F53F2"/>
    <w:rsid w:val="001F5640"/>
    <w:rsid w:val="001F5D97"/>
    <w:rsid w:val="001F6437"/>
    <w:rsid w:val="001F663D"/>
    <w:rsid w:val="001F72F0"/>
    <w:rsid w:val="001F7953"/>
    <w:rsid w:val="001F7D61"/>
    <w:rsid w:val="00200001"/>
    <w:rsid w:val="002004A3"/>
    <w:rsid w:val="00201FDF"/>
    <w:rsid w:val="00202B32"/>
    <w:rsid w:val="00202EA1"/>
    <w:rsid w:val="00202F3C"/>
    <w:rsid w:val="00204933"/>
    <w:rsid w:val="00205421"/>
    <w:rsid w:val="002059BB"/>
    <w:rsid w:val="00206191"/>
    <w:rsid w:val="00207BEA"/>
    <w:rsid w:val="002100E3"/>
    <w:rsid w:val="002105A7"/>
    <w:rsid w:val="00210864"/>
    <w:rsid w:val="0021094E"/>
    <w:rsid w:val="00211C6C"/>
    <w:rsid w:val="00212286"/>
    <w:rsid w:val="0021239A"/>
    <w:rsid w:val="00213572"/>
    <w:rsid w:val="002148DA"/>
    <w:rsid w:val="002151BF"/>
    <w:rsid w:val="00216629"/>
    <w:rsid w:val="0021773F"/>
    <w:rsid w:val="00217AB4"/>
    <w:rsid w:val="0022033B"/>
    <w:rsid w:val="002207B5"/>
    <w:rsid w:val="00220C6D"/>
    <w:rsid w:val="00220E86"/>
    <w:rsid w:val="002225FE"/>
    <w:rsid w:val="00222672"/>
    <w:rsid w:val="002226F4"/>
    <w:rsid w:val="00222ABE"/>
    <w:rsid w:val="00223DD4"/>
    <w:rsid w:val="00224A16"/>
    <w:rsid w:val="00226AFC"/>
    <w:rsid w:val="00226F16"/>
    <w:rsid w:val="00227225"/>
    <w:rsid w:val="0022733C"/>
    <w:rsid w:val="00227631"/>
    <w:rsid w:val="00227E70"/>
    <w:rsid w:val="00227F33"/>
    <w:rsid w:val="0023071A"/>
    <w:rsid w:val="00230C22"/>
    <w:rsid w:val="00230EE2"/>
    <w:rsid w:val="002318D6"/>
    <w:rsid w:val="00231DEE"/>
    <w:rsid w:val="002336C0"/>
    <w:rsid w:val="00233A61"/>
    <w:rsid w:val="00233E1F"/>
    <w:rsid w:val="00234B8B"/>
    <w:rsid w:val="00235998"/>
    <w:rsid w:val="0023635B"/>
    <w:rsid w:val="00236E71"/>
    <w:rsid w:val="002402F4"/>
    <w:rsid w:val="00240601"/>
    <w:rsid w:val="00240755"/>
    <w:rsid w:val="002407FE"/>
    <w:rsid w:val="00240F5B"/>
    <w:rsid w:val="002414EB"/>
    <w:rsid w:val="0024239A"/>
    <w:rsid w:val="002430A3"/>
    <w:rsid w:val="002432F2"/>
    <w:rsid w:val="00246C14"/>
    <w:rsid w:val="002471C0"/>
    <w:rsid w:val="00250761"/>
    <w:rsid w:val="00252098"/>
    <w:rsid w:val="00253C1C"/>
    <w:rsid w:val="002543A9"/>
    <w:rsid w:val="00255918"/>
    <w:rsid w:val="00255F5B"/>
    <w:rsid w:val="00257B61"/>
    <w:rsid w:val="00257F6A"/>
    <w:rsid w:val="00260A23"/>
    <w:rsid w:val="002618E9"/>
    <w:rsid w:val="002619A0"/>
    <w:rsid w:val="002619D6"/>
    <w:rsid w:val="00262371"/>
    <w:rsid w:val="00262681"/>
    <w:rsid w:val="00262DF1"/>
    <w:rsid w:val="00263EB8"/>
    <w:rsid w:val="002640DF"/>
    <w:rsid w:val="00264660"/>
    <w:rsid w:val="00264690"/>
    <w:rsid w:val="00264FBD"/>
    <w:rsid w:val="00265B48"/>
    <w:rsid w:val="00265D42"/>
    <w:rsid w:val="00265D6B"/>
    <w:rsid w:val="0026701A"/>
    <w:rsid w:val="00267150"/>
    <w:rsid w:val="00267B27"/>
    <w:rsid w:val="00267C9A"/>
    <w:rsid w:val="00267CCC"/>
    <w:rsid w:val="00267F33"/>
    <w:rsid w:val="00270652"/>
    <w:rsid w:val="00270FB0"/>
    <w:rsid w:val="002710E8"/>
    <w:rsid w:val="00271A37"/>
    <w:rsid w:val="00272A23"/>
    <w:rsid w:val="00272C42"/>
    <w:rsid w:val="00273052"/>
    <w:rsid w:val="00274090"/>
    <w:rsid w:val="002754C3"/>
    <w:rsid w:val="00275544"/>
    <w:rsid w:val="00276F93"/>
    <w:rsid w:val="00277D4D"/>
    <w:rsid w:val="00277F07"/>
    <w:rsid w:val="00280180"/>
    <w:rsid w:val="002803D4"/>
    <w:rsid w:val="00282448"/>
    <w:rsid w:val="002829A3"/>
    <w:rsid w:val="002839E2"/>
    <w:rsid w:val="00283BF5"/>
    <w:rsid w:val="002843E1"/>
    <w:rsid w:val="002850B7"/>
    <w:rsid w:val="00285B04"/>
    <w:rsid w:val="0028619D"/>
    <w:rsid w:val="002863F4"/>
    <w:rsid w:val="00286EBE"/>
    <w:rsid w:val="002873AA"/>
    <w:rsid w:val="002876E8"/>
    <w:rsid w:val="00290B4D"/>
    <w:rsid w:val="002915C7"/>
    <w:rsid w:val="002917CA"/>
    <w:rsid w:val="00291EF1"/>
    <w:rsid w:val="0029208A"/>
    <w:rsid w:val="002926BC"/>
    <w:rsid w:val="00292833"/>
    <w:rsid w:val="00293201"/>
    <w:rsid w:val="0029475F"/>
    <w:rsid w:val="00294EF3"/>
    <w:rsid w:val="00295088"/>
    <w:rsid w:val="002959AF"/>
    <w:rsid w:val="00296311"/>
    <w:rsid w:val="00296E73"/>
    <w:rsid w:val="002A016F"/>
    <w:rsid w:val="002A0596"/>
    <w:rsid w:val="002A0E37"/>
    <w:rsid w:val="002A11BF"/>
    <w:rsid w:val="002A13A5"/>
    <w:rsid w:val="002A1430"/>
    <w:rsid w:val="002A254C"/>
    <w:rsid w:val="002A2B49"/>
    <w:rsid w:val="002A3B20"/>
    <w:rsid w:val="002A3B6D"/>
    <w:rsid w:val="002A43F6"/>
    <w:rsid w:val="002A45B4"/>
    <w:rsid w:val="002A460C"/>
    <w:rsid w:val="002A4C18"/>
    <w:rsid w:val="002A5D6F"/>
    <w:rsid w:val="002A63A0"/>
    <w:rsid w:val="002A6CD3"/>
    <w:rsid w:val="002A6E92"/>
    <w:rsid w:val="002A71F8"/>
    <w:rsid w:val="002A7665"/>
    <w:rsid w:val="002A7C12"/>
    <w:rsid w:val="002A7FBC"/>
    <w:rsid w:val="002B0AA4"/>
    <w:rsid w:val="002B0E44"/>
    <w:rsid w:val="002B2607"/>
    <w:rsid w:val="002B2F52"/>
    <w:rsid w:val="002B3F35"/>
    <w:rsid w:val="002B48D0"/>
    <w:rsid w:val="002B4D43"/>
    <w:rsid w:val="002B5C86"/>
    <w:rsid w:val="002B6394"/>
    <w:rsid w:val="002B677E"/>
    <w:rsid w:val="002B6A0C"/>
    <w:rsid w:val="002B733F"/>
    <w:rsid w:val="002B7668"/>
    <w:rsid w:val="002C1712"/>
    <w:rsid w:val="002C1B18"/>
    <w:rsid w:val="002C2EA2"/>
    <w:rsid w:val="002C42E2"/>
    <w:rsid w:val="002C433D"/>
    <w:rsid w:val="002C52DF"/>
    <w:rsid w:val="002C600A"/>
    <w:rsid w:val="002C692A"/>
    <w:rsid w:val="002C7224"/>
    <w:rsid w:val="002C7693"/>
    <w:rsid w:val="002C79CA"/>
    <w:rsid w:val="002D0272"/>
    <w:rsid w:val="002D0395"/>
    <w:rsid w:val="002D170C"/>
    <w:rsid w:val="002D18CE"/>
    <w:rsid w:val="002D1FE0"/>
    <w:rsid w:val="002D25AE"/>
    <w:rsid w:val="002D271A"/>
    <w:rsid w:val="002D29DB"/>
    <w:rsid w:val="002D37D7"/>
    <w:rsid w:val="002D5D2E"/>
    <w:rsid w:val="002D620B"/>
    <w:rsid w:val="002D6319"/>
    <w:rsid w:val="002D639D"/>
    <w:rsid w:val="002D70F8"/>
    <w:rsid w:val="002D72CA"/>
    <w:rsid w:val="002D73EA"/>
    <w:rsid w:val="002E0051"/>
    <w:rsid w:val="002E06C7"/>
    <w:rsid w:val="002E1E5D"/>
    <w:rsid w:val="002E25BF"/>
    <w:rsid w:val="002E3675"/>
    <w:rsid w:val="002E3C2E"/>
    <w:rsid w:val="002E42F7"/>
    <w:rsid w:val="002E48E4"/>
    <w:rsid w:val="002E543A"/>
    <w:rsid w:val="002E5B23"/>
    <w:rsid w:val="002E7115"/>
    <w:rsid w:val="002F024B"/>
    <w:rsid w:val="002F041B"/>
    <w:rsid w:val="002F1927"/>
    <w:rsid w:val="002F1AAE"/>
    <w:rsid w:val="002F20B2"/>
    <w:rsid w:val="002F2136"/>
    <w:rsid w:val="002F38D2"/>
    <w:rsid w:val="002F38E1"/>
    <w:rsid w:val="002F3FF5"/>
    <w:rsid w:val="002F4CE6"/>
    <w:rsid w:val="002F56C9"/>
    <w:rsid w:val="002F587D"/>
    <w:rsid w:val="002F637C"/>
    <w:rsid w:val="002F6588"/>
    <w:rsid w:val="002F75FE"/>
    <w:rsid w:val="002F7946"/>
    <w:rsid w:val="00300326"/>
    <w:rsid w:val="00301446"/>
    <w:rsid w:val="00301923"/>
    <w:rsid w:val="00302EE5"/>
    <w:rsid w:val="00303963"/>
    <w:rsid w:val="003043A6"/>
    <w:rsid w:val="003046A4"/>
    <w:rsid w:val="003049E6"/>
    <w:rsid w:val="00304B89"/>
    <w:rsid w:val="003054D6"/>
    <w:rsid w:val="00305C56"/>
    <w:rsid w:val="00305DD3"/>
    <w:rsid w:val="0030633E"/>
    <w:rsid w:val="003065F9"/>
    <w:rsid w:val="00306DBD"/>
    <w:rsid w:val="0030708F"/>
    <w:rsid w:val="00307494"/>
    <w:rsid w:val="00307528"/>
    <w:rsid w:val="00307582"/>
    <w:rsid w:val="003075A6"/>
    <w:rsid w:val="003103AA"/>
    <w:rsid w:val="00311164"/>
    <w:rsid w:val="0031174F"/>
    <w:rsid w:val="00312649"/>
    <w:rsid w:val="003132CB"/>
    <w:rsid w:val="00313777"/>
    <w:rsid w:val="00313EBA"/>
    <w:rsid w:val="00313EE2"/>
    <w:rsid w:val="003148BA"/>
    <w:rsid w:val="00314EE1"/>
    <w:rsid w:val="003154A8"/>
    <w:rsid w:val="003154D1"/>
    <w:rsid w:val="003157C4"/>
    <w:rsid w:val="003158FC"/>
    <w:rsid w:val="00315DCD"/>
    <w:rsid w:val="0031612C"/>
    <w:rsid w:val="00316378"/>
    <w:rsid w:val="0031649E"/>
    <w:rsid w:val="003168EA"/>
    <w:rsid w:val="003171B3"/>
    <w:rsid w:val="00317695"/>
    <w:rsid w:val="00317873"/>
    <w:rsid w:val="0032047A"/>
    <w:rsid w:val="003215F4"/>
    <w:rsid w:val="00322397"/>
    <w:rsid w:val="00323BB7"/>
    <w:rsid w:val="00325A2C"/>
    <w:rsid w:val="0032654D"/>
    <w:rsid w:val="00326BD4"/>
    <w:rsid w:val="00327EC6"/>
    <w:rsid w:val="00330FD8"/>
    <w:rsid w:val="00331E3B"/>
    <w:rsid w:val="003321F6"/>
    <w:rsid w:val="00332B46"/>
    <w:rsid w:val="00332BCB"/>
    <w:rsid w:val="00333AD9"/>
    <w:rsid w:val="00333DE9"/>
    <w:rsid w:val="00334BAB"/>
    <w:rsid w:val="003364DC"/>
    <w:rsid w:val="0033697D"/>
    <w:rsid w:val="003376D1"/>
    <w:rsid w:val="00340363"/>
    <w:rsid w:val="00340873"/>
    <w:rsid w:val="003410C2"/>
    <w:rsid w:val="00341121"/>
    <w:rsid w:val="00341469"/>
    <w:rsid w:val="00341A23"/>
    <w:rsid w:val="0034209E"/>
    <w:rsid w:val="0034272C"/>
    <w:rsid w:val="003430AA"/>
    <w:rsid w:val="003438CB"/>
    <w:rsid w:val="00344207"/>
    <w:rsid w:val="00345700"/>
    <w:rsid w:val="0034576A"/>
    <w:rsid w:val="003458FA"/>
    <w:rsid w:val="00346D91"/>
    <w:rsid w:val="00347422"/>
    <w:rsid w:val="00347754"/>
    <w:rsid w:val="00350D49"/>
    <w:rsid w:val="00353187"/>
    <w:rsid w:val="003533A4"/>
    <w:rsid w:val="00355320"/>
    <w:rsid w:val="00355A49"/>
    <w:rsid w:val="003562AE"/>
    <w:rsid w:val="00356539"/>
    <w:rsid w:val="003568F8"/>
    <w:rsid w:val="00356E93"/>
    <w:rsid w:val="003575CD"/>
    <w:rsid w:val="00360E01"/>
    <w:rsid w:val="00360F81"/>
    <w:rsid w:val="00361AAC"/>
    <w:rsid w:val="00361E73"/>
    <w:rsid w:val="00362A63"/>
    <w:rsid w:val="00362B18"/>
    <w:rsid w:val="003636DD"/>
    <w:rsid w:val="00363958"/>
    <w:rsid w:val="00364114"/>
    <w:rsid w:val="003649FF"/>
    <w:rsid w:val="00364E63"/>
    <w:rsid w:val="00366BA5"/>
    <w:rsid w:val="00366E94"/>
    <w:rsid w:val="00367139"/>
    <w:rsid w:val="003674EB"/>
    <w:rsid w:val="0037038D"/>
    <w:rsid w:val="0037062B"/>
    <w:rsid w:val="00370AD2"/>
    <w:rsid w:val="0037271A"/>
    <w:rsid w:val="00373B32"/>
    <w:rsid w:val="00374096"/>
    <w:rsid w:val="00374AC9"/>
    <w:rsid w:val="00375662"/>
    <w:rsid w:val="003758DD"/>
    <w:rsid w:val="00375BA4"/>
    <w:rsid w:val="00376178"/>
    <w:rsid w:val="003770F2"/>
    <w:rsid w:val="00377257"/>
    <w:rsid w:val="00377718"/>
    <w:rsid w:val="00380334"/>
    <w:rsid w:val="003805AA"/>
    <w:rsid w:val="00381720"/>
    <w:rsid w:val="00381F3F"/>
    <w:rsid w:val="003825C4"/>
    <w:rsid w:val="00382FAB"/>
    <w:rsid w:val="00383391"/>
    <w:rsid w:val="00383F84"/>
    <w:rsid w:val="00385464"/>
    <w:rsid w:val="00385768"/>
    <w:rsid w:val="003861D5"/>
    <w:rsid w:val="00386531"/>
    <w:rsid w:val="00386DA2"/>
    <w:rsid w:val="00387913"/>
    <w:rsid w:val="00390463"/>
    <w:rsid w:val="003912A8"/>
    <w:rsid w:val="00392186"/>
    <w:rsid w:val="00392790"/>
    <w:rsid w:val="00392D44"/>
    <w:rsid w:val="00392F76"/>
    <w:rsid w:val="00393FF0"/>
    <w:rsid w:val="00394BE0"/>
    <w:rsid w:val="00396116"/>
    <w:rsid w:val="0039729E"/>
    <w:rsid w:val="0039743D"/>
    <w:rsid w:val="0039758D"/>
    <w:rsid w:val="00397BE7"/>
    <w:rsid w:val="003A01F2"/>
    <w:rsid w:val="003A035D"/>
    <w:rsid w:val="003A03FA"/>
    <w:rsid w:val="003A0E20"/>
    <w:rsid w:val="003A185B"/>
    <w:rsid w:val="003A2CB3"/>
    <w:rsid w:val="003A2D0C"/>
    <w:rsid w:val="003A3B09"/>
    <w:rsid w:val="003A3FDD"/>
    <w:rsid w:val="003A501E"/>
    <w:rsid w:val="003A5ACD"/>
    <w:rsid w:val="003A60D5"/>
    <w:rsid w:val="003A6704"/>
    <w:rsid w:val="003A7868"/>
    <w:rsid w:val="003B1D4A"/>
    <w:rsid w:val="003B347D"/>
    <w:rsid w:val="003B3633"/>
    <w:rsid w:val="003B3932"/>
    <w:rsid w:val="003B4396"/>
    <w:rsid w:val="003B5CC1"/>
    <w:rsid w:val="003B6FFC"/>
    <w:rsid w:val="003C1071"/>
    <w:rsid w:val="003C1A76"/>
    <w:rsid w:val="003C21AB"/>
    <w:rsid w:val="003C32A2"/>
    <w:rsid w:val="003C3DA8"/>
    <w:rsid w:val="003C3FF4"/>
    <w:rsid w:val="003C5193"/>
    <w:rsid w:val="003C588C"/>
    <w:rsid w:val="003C6567"/>
    <w:rsid w:val="003C65E0"/>
    <w:rsid w:val="003C6759"/>
    <w:rsid w:val="003C6E9E"/>
    <w:rsid w:val="003C758A"/>
    <w:rsid w:val="003C7715"/>
    <w:rsid w:val="003D13C0"/>
    <w:rsid w:val="003D397B"/>
    <w:rsid w:val="003D4221"/>
    <w:rsid w:val="003D438E"/>
    <w:rsid w:val="003D43F0"/>
    <w:rsid w:val="003D4D38"/>
    <w:rsid w:val="003D66FC"/>
    <w:rsid w:val="003D7428"/>
    <w:rsid w:val="003D765E"/>
    <w:rsid w:val="003D7757"/>
    <w:rsid w:val="003D7FA9"/>
    <w:rsid w:val="003E0274"/>
    <w:rsid w:val="003E04B6"/>
    <w:rsid w:val="003E0ACC"/>
    <w:rsid w:val="003E10D5"/>
    <w:rsid w:val="003E3070"/>
    <w:rsid w:val="003E35F0"/>
    <w:rsid w:val="003E48A9"/>
    <w:rsid w:val="003E492E"/>
    <w:rsid w:val="003E672E"/>
    <w:rsid w:val="003E7997"/>
    <w:rsid w:val="003F04F0"/>
    <w:rsid w:val="003F0608"/>
    <w:rsid w:val="003F0C78"/>
    <w:rsid w:val="003F0DC3"/>
    <w:rsid w:val="003F0FF7"/>
    <w:rsid w:val="003F2BC4"/>
    <w:rsid w:val="003F2D62"/>
    <w:rsid w:val="003F3ABE"/>
    <w:rsid w:val="003F40A3"/>
    <w:rsid w:val="003F485F"/>
    <w:rsid w:val="003F5C3D"/>
    <w:rsid w:val="003F6333"/>
    <w:rsid w:val="003F65BF"/>
    <w:rsid w:val="003F6C6F"/>
    <w:rsid w:val="003F6D7F"/>
    <w:rsid w:val="003F7CB9"/>
    <w:rsid w:val="00401002"/>
    <w:rsid w:val="0040104D"/>
    <w:rsid w:val="00401E88"/>
    <w:rsid w:val="00402B9F"/>
    <w:rsid w:val="0040434D"/>
    <w:rsid w:val="00404912"/>
    <w:rsid w:val="00405139"/>
    <w:rsid w:val="00407627"/>
    <w:rsid w:val="004104FF"/>
    <w:rsid w:val="00411500"/>
    <w:rsid w:val="004119E7"/>
    <w:rsid w:val="004119EC"/>
    <w:rsid w:val="00411C1C"/>
    <w:rsid w:val="00413380"/>
    <w:rsid w:val="00413983"/>
    <w:rsid w:val="0041478C"/>
    <w:rsid w:val="0041516F"/>
    <w:rsid w:val="004154E6"/>
    <w:rsid w:val="00415909"/>
    <w:rsid w:val="004202A8"/>
    <w:rsid w:val="00420E8C"/>
    <w:rsid w:val="00421B18"/>
    <w:rsid w:val="004222E4"/>
    <w:rsid w:val="00422890"/>
    <w:rsid w:val="004229C3"/>
    <w:rsid w:val="004231FE"/>
    <w:rsid w:val="004253A8"/>
    <w:rsid w:val="00425606"/>
    <w:rsid w:val="0042715D"/>
    <w:rsid w:val="004273B4"/>
    <w:rsid w:val="00427A0A"/>
    <w:rsid w:val="00427B43"/>
    <w:rsid w:val="00430E91"/>
    <w:rsid w:val="0043108C"/>
    <w:rsid w:val="0043141C"/>
    <w:rsid w:val="00431624"/>
    <w:rsid w:val="00432B7E"/>
    <w:rsid w:val="00433448"/>
    <w:rsid w:val="004338A5"/>
    <w:rsid w:val="00433937"/>
    <w:rsid w:val="00433CB2"/>
    <w:rsid w:val="004344B1"/>
    <w:rsid w:val="00435B25"/>
    <w:rsid w:val="00436256"/>
    <w:rsid w:val="0043704A"/>
    <w:rsid w:val="00437282"/>
    <w:rsid w:val="00440022"/>
    <w:rsid w:val="00441C80"/>
    <w:rsid w:val="004421E5"/>
    <w:rsid w:val="004448E9"/>
    <w:rsid w:val="0044495E"/>
    <w:rsid w:val="00444B81"/>
    <w:rsid w:val="00444D68"/>
    <w:rsid w:val="00444EB0"/>
    <w:rsid w:val="004456BD"/>
    <w:rsid w:val="004456DA"/>
    <w:rsid w:val="00445C34"/>
    <w:rsid w:val="00445E9F"/>
    <w:rsid w:val="0044791A"/>
    <w:rsid w:val="00447BE6"/>
    <w:rsid w:val="0045018F"/>
    <w:rsid w:val="00451FB8"/>
    <w:rsid w:val="00453373"/>
    <w:rsid w:val="00454462"/>
    <w:rsid w:val="00455311"/>
    <w:rsid w:val="00455C09"/>
    <w:rsid w:val="00456823"/>
    <w:rsid w:val="004569B9"/>
    <w:rsid w:val="00456BA0"/>
    <w:rsid w:val="00457C43"/>
    <w:rsid w:val="00460376"/>
    <w:rsid w:val="004618BF"/>
    <w:rsid w:val="004618C7"/>
    <w:rsid w:val="00461F58"/>
    <w:rsid w:val="004623AF"/>
    <w:rsid w:val="00462463"/>
    <w:rsid w:val="004625EC"/>
    <w:rsid w:val="00463AE0"/>
    <w:rsid w:val="00463E21"/>
    <w:rsid w:val="004661BB"/>
    <w:rsid w:val="004664D7"/>
    <w:rsid w:val="00467049"/>
    <w:rsid w:val="00467679"/>
    <w:rsid w:val="00467EB0"/>
    <w:rsid w:val="00470501"/>
    <w:rsid w:val="004711CC"/>
    <w:rsid w:val="0047163F"/>
    <w:rsid w:val="00471B7E"/>
    <w:rsid w:val="004726B9"/>
    <w:rsid w:val="00472C9A"/>
    <w:rsid w:val="00473F92"/>
    <w:rsid w:val="00474937"/>
    <w:rsid w:val="00474DCB"/>
    <w:rsid w:val="00474FE1"/>
    <w:rsid w:val="00475FC1"/>
    <w:rsid w:val="00476111"/>
    <w:rsid w:val="00476B86"/>
    <w:rsid w:val="00477277"/>
    <w:rsid w:val="00477777"/>
    <w:rsid w:val="00477C5D"/>
    <w:rsid w:val="00480BDC"/>
    <w:rsid w:val="004811DF"/>
    <w:rsid w:val="004813C8"/>
    <w:rsid w:val="00481537"/>
    <w:rsid w:val="004815E4"/>
    <w:rsid w:val="004818B3"/>
    <w:rsid w:val="00481A20"/>
    <w:rsid w:val="00482541"/>
    <w:rsid w:val="004845A1"/>
    <w:rsid w:val="00485DFD"/>
    <w:rsid w:val="00486849"/>
    <w:rsid w:val="004870DF"/>
    <w:rsid w:val="0048752E"/>
    <w:rsid w:val="00487A6D"/>
    <w:rsid w:val="00490295"/>
    <w:rsid w:val="00490369"/>
    <w:rsid w:val="004906EF"/>
    <w:rsid w:val="0049075D"/>
    <w:rsid w:val="00490BD3"/>
    <w:rsid w:val="00490CAA"/>
    <w:rsid w:val="00490E83"/>
    <w:rsid w:val="004918F7"/>
    <w:rsid w:val="00491AF6"/>
    <w:rsid w:val="00491BAF"/>
    <w:rsid w:val="00491C78"/>
    <w:rsid w:val="00491FAF"/>
    <w:rsid w:val="00492A25"/>
    <w:rsid w:val="00493134"/>
    <w:rsid w:val="004939D2"/>
    <w:rsid w:val="00495DD3"/>
    <w:rsid w:val="00496DBD"/>
    <w:rsid w:val="00497120"/>
    <w:rsid w:val="0049745A"/>
    <w:rsid w:val="004976B6"/>
    <w:rsid w:val="004A0279"/>
    <w:rsid w:val="004A0421"/>
    <w:rsid w:val="004A0E89"/>
    <w:rsid w:val="004A14F7"/>
    <w:rsid w:val="004A1753"/>
    <w:rsid w:val="004A1E4E"/>
    <w:rsid w:val="004A2973"/>
    <w:rsid w:val="004A35AB"/>
    <w:rsid w:val="004A3824"/>
    <w:rsid w:val="004A52FA"/>
    <w:rsid w:val="004A55A6"/>
    <w:rsid w:val="004A5742"/>
    <w:rsid w:val="004A62BD"/>
    <w:rsid w:val="004A64E4"/>
    <w:rsid w:val="004A6B7D"/>
    <w:rsid w:val="004A7EDD"/>
    <w:rsid w:val="004B0787"/>
    <w:rsid w:val="004B0C3E"/>
    <w:rsid w:val="004B246F"/>
    <w:rsid w:val="004B255F"/>
    <w:rsid w:val="004B27DC"/>
    <w:rsid w:val="004B3230"/>
    <w:rsid w:val="004B361F"/>
    <w:rsid w:val="004B3735"/>
    <w:rsid w:val="004B3A70"/>
    <w:rsid w:val="004B4B09"/>
    <w:rsid w:val="004B613E"/>
    <w:rsid w:val="004B6E93"/>
    <w:rsid w:val="004B74CF"/>
    <w:rsid w:val="004C004B"/>
    <w:rsid w:val="004C07ED"/>
    <w:rsid w:val="004C0919"/>
    <w:rsid w:val="004C09ED"/>
    <w:rsid w:val="004C11A0"/>
    <w:rsid w:val="004C11E9"/>
    <w:rsid w:val="004C2080"/>
    <w:rsid w:val="004C3316"/>
    <w:rsid w:val="004C52F2"/>
    <w:rsid w:val="004C534B"/>
    <w:rsid w:val="004C55F2"/>
    <w:rsid w:val="004C6AF9"/>
    <w:rsid w:val="004C7EF5"/>
    <w:rsid w:val="004D011F"/>
    <w:rsid w:val="004D0AD2"/>
    <w:rsid w:val="004D12A5"/>
    <w:rsid w:val="004D1DEA"/>
    <w:rsid w:val="004D217C"/>
    <w:rsid w:val="004D220D"/>
    <w:rsid w:val="004D24B9"/>
    <w:rsid w:val="004D27EB"/>
    <w:rsid w:val="004D346E"/>
    <w:rsid w:val="004D366C"/>
    <w:rsid w:val="004D3E2A"/>
    <w:rsid w:val="004D46C5"/>
    <w:rsid w:val="004D58E1"/>
    <w:rsid w:val="004D62CE"/>
    <w:rsid w:val="004D6A15"/>
    <w:rsid w:val="004D6B7E"/>
    <w:rsid w:val="004D7192"/>
    <w:rsid w:val="004D7256"/>
    <w:rsid w:val="004D74B3"/>
    <w:rsid w:val="004D7809"/>
    <w:rsid w:val="004D7ACC"/>
    <w:rsid w:val="004E033D"/>
    <w:rsid w:val="004E0AAC"/>
    <w:rsid w:val="004E0C8D"/>
    <w:rsid w:val="004E1366"/>
    <w:rsid w:val="004E24C0"/>
    <w:rsid w:val="004E2D07"/>
    <w:rsid w:val="004E3AE4"/>
    <w:rsid w:val="004E3C9A"/>
    <w:rsid w:val="004E44BA"/>
    <w:rsid w:val="004E4797"/>
    <w:rsid w:val="004E487D"/>
    <w:rsid w:val="004E4937"/>
    <w:rsid w:val="004E512E"/>
    <w:rsid w:val="004E5818"/>
    <w:rsid w:val="004E7146"/>
    <w:rsid w:val="004E796E"/>
    <w:rsid w:val="004F14D1"/>
    <w:rsid w:val="004F2C4E"/>
    <w:rsid w:val="004F2DD9"/>
    <w:rsid w:val="004F372D"/>
    <w:rsid w:val="004F39CB"/>
    <w:rsid w:val="004F44C6"/>
    <w:rsid w:val="004F4799"/>
    <w:rsid w:val="004F5128"/>
    <w:rsid w:val="004F51D9"/>
    <w:rsid w:val="004F5482"/>
    <w:rsid w:val="004F61DE"/>
    <w:rsid w:val="004F6AC5"/>
    <w:rsid w:val="004F7699"/>
    <w:rsid w:val="004F77FB"/>
    <w:rsid w:val="00501B49"/>
    <w:rsid w:val="005026FE"/>
    <w:rsid w:val="00503A7F"/>
    <w:rsid w:val="00504351"/>
    <w:rsid w:val="00504CE2"/>
    <w:rsid w:val="005050E1"/>
    <w:rsid w:val="0050531C"/>
    <w:rsid w:val="00507160"/>
    <w:rsid w:val="0050728F"/>
    <w:rsid w:val="00510624"/>
    <w:rsid w:val="00510DC7"/>
    <w:rsid w:val="00511038"/>
    <w:rsid w:val="00511690"/>
    <w:rsid w:val="00512E5C"/>
    <w:rsid w:val="00512F13"/>
    <w:rsid w:val="00513B6B"/>
    <w:rsid w:val="005140B2"/>
    <w:rsid w:val="00514196"/>
    <w:rsid w:val="00514C64"/>
    <w:rsid w:val="005161AD"/>
    <w:rsid w:val="00516785"/>
    <w:rsid w:val="00516CA1"/>
    <w:rsid w:val="00516D19"/>
    <w:rsid w:val="00517499"/>
    <w:rsid w:val="005213BD"/>
    <w:rsid w:val="005213C5"/>
    <w:rsid w:val="0052161D"/>
    <w:rsid w:val="0052254B"/>
    <w:rsid w:val="005229D0"/>
    <w:rsid w:val="00522BF3"/>
    <w:rsid w:val="005233A9"/>
    <w:rsid w:val="005235D7"/>
    <w:rsid w:val="005246C5"/>
    <w:rsid w:val="00524E57"/>
    <w:rsid w:val="005263EF"/>
    <w:rsid w:val="0052684F"/>
    <w:rsid w:val="005268B5"/>
    <w:rsid w:val="00526EC4"/>
    <w:rsid w:val="00527027"/>
    <w:rsid w:val="0052730D"/>
    <w:rsid w:val="005274D9"/>
    <w:rsid w:val="00527AE2"/>
    <w:rsid w:val="00530D52"/>
    <w:rsid w:val="0053154D"/>
    <w:rsid w:val="00532268"/>
    <w:rsid w:val="00532BB7"/>
    <w:rsid w:val="00533A65"/>
    <w:rsid w:val="00533BFC"/>
    <w:rsid w:val="00534602"/>
    <w:rsid w:val="00534721"/>
    <w:rsid w:val="00534834"/>
    <w:rsid w:val="00535D04"/>
    <w:rsid w:val="00537458"/>
    <w:rsid w:val="00540A35"/>
    <w:rsid w:val="0054105B"/>
    <w:rsid w:val="005418A6"/>
    <w:rsid w:val="00542A60"/>
    <w:rsid w:val="00542D59"/>
    <w:rsid w:val="00542E97"/>
    <w:rsid w:val="00543764"/>
    <w:rsid w:val="00544385"/>
    <w:rsid w:val="005471AF"/>
    <w:rsid w:val="00547E2F"/>
    <w:rsid w:val="00551D7D"/>
    <w:rsid w:val="00552CA1"/>
    <w:rsid w:val="00552E53"/>
    <w:rsid w:val="00553426"/>
    <w:rsid w:val="00553984"/>
    <w:rsid w:val="00553DF1"/>
    <w:rsid w:val="00554FC4"/>
    <w:rsid w:val="00557E60"/>
    <w:rsid w:val="005600C8"/>
    <w:rsid w:val="005605A1"/>
    <w:rsid w:val="00561E5D"/>
    <w:rsid w:val="00562ED6"/>
    <w:rsid w:val="00564A3A"/>
    <w:rsid w:val="00564CB4"/>
    <w:rsid w:val="005653ED"/>
    <w:rsid w:val="0056563A"/>
    <w:rsid w:val="00565687"/>
    <w:rsid w:val="005667E4"/>
    <w:rsid w:val="00566A7A"/>
    <w:rsid w:val="005670ED"/>
    <w:rsid w:val="0057028D"/>
    <w:rsid w:val="0057051B"/>
    <w:rsid w:val="00570909"/>
    <w:rsid w:val="0057227B"/>
    <w:rsid w:val="0057247A"/>
    <w:rsid w:val="00573534"/>
    <w:rsid w:val="00576141"/>
    <w:rsid w:val="00576749"/>
    <w:rsid w:val="00577864"/>
    <w:rsid w:val="00577AD6"/>
    <w:rsid w:val="005807E3"/>
    <w:rsid w:val="005815B7"/>
    <w:rsid w:val="00581E75"/>
    <w:rsid w:val="00582341"/>
    <w:rsid w:val="005823C8"/>
    <w:rsid w:val="0058311F"/>
    <w:rsid w:val="005834AA"/>
    <w:rsid w:val="00583888"/>
    <w:rsid w:val="005842DC"/>
    <w:rsid w:val="0058458B"/>
    <w:rsid w:val="005847A8"/>
    <w:rsid w:val="0058509F"/>
    <w:rsid w:val="0058543F"/>
    <w:rsid w:val="00585706"/>
    <w:rsid w:val="00586D5D"/>
    <w:rsid w:val="005872DB"/>
    <w:rsid w:val="00587C44"/>
    <w:rsid w:val="005901C6"/>
    <w:rsid w:val="005904FB"/>
    <w:rsid w:val="00592E71"/>
    <w:rsid w:val="005937C3"/>
    <w:rsid w:val="00593C46"/>
    <w:rsid w:val="0059449D"/>
    <w:rsid w:val="00594C54"/>
    <w:rsid w:val="00594FAC"/>
    <w:rsid w:val="00597092"/>
    <w:rsid w:val="005A0479"/>
    <w:rsid w:val="005A0B58"/>
    <w:rsid w:val="005A0BE0"/>
    <w:rsid w:val="005A2559"/>
    <w:rsid w:val="005A3EC8"/>
    <w:rsid w:val="005A584C"/>
    <w:rsid w:val="005A62AB"/>
    <w:rsid w:val="005A6CBA"/>
    <w:rsid w:val="005A6F8B"/>
    <w:rsid w:val="005A70D3"/>
    <w:rsid w:val="005B0188"/>
    <w:rsid w:val="005B0FB2"/>
    <w:rsid w:val="005B30F1"/>
    <w:rsid w:val="005B38BA"/>
    <w:rsid w:val="005B48F0"/>
    <w:rsid w:val="005B4B3E"/>
    <w:rsid w:val="005B4E1C"/>
    <w:rsid w:val="005B5072"/>
    <w:rsid w:val="005B5610"/>
    <w:rsid w:val="005B774D"/>
    <w:rsid w:val="005B7E7F"/>
    <w:rsid w:val="005C0534"/>
    <w:rsid w:val="005C1D33"/>
    <w:rsid w:val="005C1D89"/>
    <w:rsid w:val="005C21EA"/>
    <w:rsid w:val="005C29E4"/>
    <w:rsid w:val="005C2D59"/>
    <w:rsid w:val="005C3564"/>
    <w:rsid w:val="005C3A1B"/>
    <w:rsid w:val="005C43D9"/>
    <w:rsid w:val="005C4481"/>
    <w:rsid w:val="005C584A"/>
    <w:rsid w:val="005C5984"/>
    <w:rsid w:val="005C5F0D"/>
    <w:rsid w:val="005C7355"/>
    <w:rsid w:val="005C7C46"/>
    <w:rsid w:val="005D035C"/>
    <w:rsid w:val="005D09D7"/>
    <w:rsid w:val="005D1C03"/>
    <w:rsid w:val="005D29CE"/>
    <w:rsid w:val="005D2BAF"/>
    <w:rsid w:val="005D2C30"/>
    <w:rsid w:val="005D3278"/>
    <w:rsid w:val="005D415D"/>
    <w:rsid w:val="005D543F"/>
    <w:rsid w:val="005D5736"/>
    <w:rsid w:val="005D58E3"/>
    <w:rsid w:val="005D5CF8"/>
    <w:rsid w:val="005E07CC"/>
    <w:rsid w:val="005E0F49"/>
    <w:rsid w:val="005E1058"/>
    <w:rsid w:val="005E1235"/>
    <w:rsid w:val="005E39EE"/>
    <w:rsid w:val="005E4133"/>
    <w:rsid w:val="005E4603"/>
    <w:rsid w:val="005E4E62"/>
    <w:rsid w:val="005E4F0F"/>
    <w:rsid w:val="005E5530"/>
    <w:rsid w:val="005E5BA6"/>
    <w:rsid w:val="005E6ABA"/>
    <w:rsid w:val="005E7011"/>
    <w:rsid w:val="005E707D"/>
    <w:rsid w:val="005E7736"/>
    <w:rsid w:val="005E7FCB"/>
    <w:rsid w:val="005F0D4E"/>
    <w:rsid w:val="005F1876"/>
    <w:rsid w:val="005F19ED"/>
    <w:rsid w:val="005F1BF4"/>
    <w:rsid w:val="005F1DF5"/>
    <w:rsid w:val="005F2AB4"/>
    <w:rsid w:val="005F54C2"/>
    <w:rsid w:val="005F5C68"/>
    <w:rsid w:val="005F738F"/>
    <w:rsid w:val="005F7BC8"/>
    <w:rsid w:val="00601808"/>
    <w:rsid w:val="006020D1"/>
    <w:rsid w:val="00602106"/>
    <w:rsid w:val="00602257"/>
    <w:rsid w:val="0060365F"/>
    <w:rsid w:val="006036EE"/>
    <w:rsid w:val="00603DC2"/>
    <w:rsid w:val="00604FCF"/>
    <w:rsid w:val="00605B25"/>
    <w:rsid w:val="00606A4A"/>
    <w:rsid w:val="00607233"/>
    <w:rsid w:val="00610D97"/>
    <w:rsid w:val="00612449"/>
    <w:rsid w:val="006124E6"/>
    <w:rsid w:val="0061263B"/>
    <w:rsid w:val="006134AE"/>
    <w:rsid w:val="00613B6A"/>
    <w:rsid w:val="00613DB4"/>
    <w:rsid w:val="0061429B"/>
    <w:rsid w:val="0061432D"/>
    <w:rsid w:val="00614915"/>
    <w:rsid w:val="00621D82"/>
    <w:rsid w:val="006220DF"/>
    <w:rsid w:val="00622474"/>
    <w:rsid w:val="00622E1E"/>
    <w:rsid w:val="00623DC9"/>
    <w:rsid w:val="006245DF"/>
    <w:rsid w:val="00624A76"/>
    <w:rsid w:val="0062547E"/>
    <w:rsid w:val="00625968"/>
    <w:rsid w:val="0063069B"/>
    <w:rsid w:val="0063174A"/>
    <w:rsid w:val="006322DE"/>
    <w:rsid w:val="00632B36"/>
    <w:rsid w:val="00632D6D"/>
    <w:rsid w:val="0063377E"/>
    <w:rsid w:val="00634037"/>
    <w:rsid w:val="006346C2"/>
    <w:rsid w:val="00634A02"/>
    <w:rsid w:val="00634E47"/>
    <w:rsid w:val="0063518A"/>
    <w:rsid w:val="0063578B"/>
    <w:rsid w:val="0063638B"/>
    <w:rsid w:val="00641716"/>
    <w:rsid w:val="006418B7"/>
    <w:rsid w:val="00641BC4"/>
    <w:rsid w:val="00641BFA"/>
    <w:rsid w:val="00641CEC"/>
    <w:rsid w:val="00642BD3"/>
    <w:rsid w:val="0064365E"/>
    <w:rsid w:val="006445B2"/>
    <w:rsid w:val="0064500D"/>
    <w:rsid w:val="006460D8"/>
    <w:rsid w:val="006467DA"/>
    <w:rsid w:val="00646FE1"/>
    <w:rsid w:val="00647B5F"/>
    <w:rsid w:val="00647BB0"/>
    <w:rsid w:val="006517F2"/>
    <w:rsid w:val="006521C4"/>
    <w:rsid w:val="00654025"/>
    <w:rsid w:val="00654512"/>
    <w:rsid w:val="0065477E"/>
    <w:rsid w:val="0065544E"/>
    <w:rsid w:val="00655F58"/>
    <w:rsid w:val="00655FE5"/>
    <w:rsid w:val="00656123"/>
    <w:rsid w:val="006565C0"/>
    <w:rsid w:val="00656901"/>
    <w:rsid w:val="00656D3C"/>
    <w:rsid w:val="006577FB"/>
    <w:rsid w:val="00660B82"/>
    <w:rsid w:val="006615BE"/>
    <w:rsid w:val="00661E10"/>
    <w:rsid w:val="00662304"/>
    <w:rsid w:val="0066282A"/>
    <w:rsid w:val="00662AB3"/>
    <w:rsid w:val="00663258"/>
    <w:rsid w:val="006638F7"/>
    <w:rsid w:val="006650F2"/>
    <w:rsid w:val="00665B9B"/>
    <w:rsid w:val="00667515"/>
    <w:rsid w:val="006675F6"/>
    <w:rsid w:val="00667EC9"/>
    <w:rsid w:val="006712F2"/>
    <w:rsid w:val="00671310"/>
    <w:rsid w:val="0067136B"/>
    <w:rsid w:val="006729DD"/>
    <w:rsid w:val="006731E1"/>
    <w:rsid w:val="0067358B"/>
    <w:rsid w:val="006742EB"/>
    <w:rsid w:val="0067432F"/>
    <w:rsid w:val="00674B53"/>
    <w:rsid w:val="00674C07"/>
    <w:rsid w:val="0067537C"/>
    <w:rsid w:val="0067636F"/>
    <w:rsid w:val="006763F7"/>
    <w:rsid w:val="00676572"/>
    <w:rsid w:val="006766B1"/>
    <w:rsid w:val="0067670B"/>
    <w:rsid w:val="00677B29"/>
    <w:rsid w:val="0068044A"/>
    <w:rsid w:val="00680CD6"/>
    <w:rsid w:val="00681809"/>
    <w:rsid w:val="00681BED"/>
    <w:rsid w:val="006829BB"/>
    <w:rsid w:val="00682C73"/>
    <w:rsid w:val="00682CFB"/>
    <w:rsid w:val="00683440"/>
    <w:rsid w:val="00683F51"/>
    <w:rsid w:val="00683FE6"/>
    <w:rsid w:val="006852EF"/>
    <w:rsid w:val="00686D64"/>
    <w:rsid w:val="006870EE"/>
    <w:rsid w:val="00687287"/>
    <w:rsid w:val="006877FE"/>
    <w:rsid w:val="00687BFD"/>
    <w:rsid w:val="00690B9A"/>
    <w:rsid w:val="00692472"/>
    <w:rsid w:val="006927BC"/>
    <w:rsid w:val="00692BCF"/>
    <w:rsid w:val="00693059"/>
    <w:rsid w:val="00693521"/>
    <w:rsid w:val="006948A6"/>
    <w:rsid w:val="00694C8D"/>
    <w:rsid w:val="00694D88"/>
    <w:rsid w:val="00694F8B"/>
    <w:rsid w:val="006956F5"/>
    <w:rsid w:val="00697ABE"/>
    <w:rsid w:val="006A02F7"/>
    <w:rsid w:val="006A2732"/>
    <w:rsid w:val="006A2982"/>
    <w:rsid w:val="006A2B02"/>
    <w:rsid w:val="006A2B3C"/>
    <w:rsid w:val="006A2EFE"/>
    <w:rsid w:val="006A31E6"/>
    <w:rsid w:val="006A44D7"/>
    <w:rsid w:val="006A4837"/>
    <w:rsid w:val="006A4F04"/>
    <w:rsid w:val="006A5044"/>
    <w:rsid w:val="006A66F9"/>
    <w:rsid w:val="006A6EE7"/>
    <w:rsid w:val="006A78BA"/>
    <w:rsid w:val="006B0035"/>
    <w:rsid w:val="006B0A87"/>
    <w:rsid w:val="006B0DC1"/>
    <w:rsid w:val="006B1582"/>
    <w:rsid w:val="006B1F1A"/>
    <w:rsid w:val="006B2DA5"/>
    <w:rsid w:val="006B373C"/>
    <w:rsid w:val="006B38CD"/>
    <w:rsid w:val="006B4178"/>
    <w:rsid w:val="006B484A"/>
    <w:rsid w:val="006B49A5"/>
    <w:rsid w:val="006B5E4A"/>
    <w:rsid w:val="006B637B"/>
    <w:rsid w:val="006B6AB1"/>
    <w:rsid w:val="006B6FBB"/>
    <w:rsid w:val="006B78B4"/>
    <w:rsid w:val="006B7B7C"/>
    <w:rsid w:val="006B7E35"/>
    <w:rsid w:val="006C0F05"/>
    <w:rsid w:val="006C19F6"/>
    <w:rsid w:val="006C218E"/>
    <w:rsid w:val="006C21D5"/>
    <w:rsid w:val="006C28B4"/>
    <w:rsid w:val="006C29DC"/>
    <w:rsid w:val="006C3264"/>
    <w:rsid w:val="006C337B"/>
    <w:rsid w:val="006C3DF4"/>
    <w:rsid w:val="006C513E"/>
    <w:rsid w:val="006C5731"/>
    <w:rsid w:val="006C5AC1"/>
    <w:rsid w:val="006C74E0"/>
    <w:rsid w:val="006C7746"/>
    <w:rsid w:val="006D0F29"/>
    <w:rsid w:val="006D153D"/>
    <w:rsid w:val="006D1559"/>
    <w:rsid w:val="006D2987"/>
    <w:rsid w:val="006D2A79"/>
    <w:rsid w:val="006D3752"/>
    <w:rsid w:val="006D4350"/>
    <w:rsid w:val="006D4532"/>
    <w:rsid w:val="006D5353"/>
    <w:rsid w:val="006D570E"/>
    <w:rsid w:val="006D7124"/>
    <w:rsid w:val="006D72F3"/>
    <w:rsid w:val="006D79EC"/>
    <w:rsid w:val="006D7CE9"/>
    <w:rsid w:val="006D7E3D"/>
    <w:rsid w:val="006E128C"/>
    <w:rsid w:val="006E1517"/>
    <w:rsid w:val="006E16F4"/>
    <w:rsid w:val="006E1857"/>
    <w:rsid w:val="006E1C1E"/>
    <w:rsid w:val="006E290A"/>
    <w:rsid w:val="006E2F41"/>
    <w:rsid w:val="006E33AB"/>
    <w:rsid w:val="006E34EC"/>
    <w:rsid w:val="006E3D2B"/>
    <w:rsid w:val="006E481A"/>
    <w:rsid w:val="006E531F"/>
    <w:rsid w:val="006E5947"/>
    <w:rsid w:val="006E5F5F"/>
    <w:rsid w:val="006E5F8F"/>
    <w:rsid w:val="006E67D8"/>
    <w:rsid w:val="006E76D0"/>
    <w:rsid w:val="006E7F26"/>
    <w:rsid w:val="006F1453"/>
    <w:rsid w:val="006F2E97"/>
    <w:rsid w:val="006F2FCB"/>
    <w:rsid w:val="006F3887"/>
    <w:rsid w:val="006F3903"/>
    <w:rsid w:val="006F5A61"/>
    <w:rsid w:val="006F5BD2"/>
    <w:rsid w:val="006F5FF8"/>
    <w:rsid w:val="006F61EC"/>
    <w:rsid w:val="006F6388"/>
    <w:rsid w:val="006F6534"/>
    <w:rsid w:val="006F7060"/>
    <w:rsid w:val="006F7833"/>
    <w:rsid w:val="006F7F42"/>
    <w:rsid w:val="00701941"/>
    <w:rsid w:val="00701F12"/>
    <w:rsid w:val="00702162"/>
    <w:rsid w:val="007021D6"/>
    <w:rsid w:val="00703D39"/>
    <w:rsid w:val="00704788"/>
    <w:rsid w:val="00704947"/>
    <w:rsid w:val="0070580C"/>
    <w:rsid w:val="007070FA"/>
    <w:rsid w:val="00707ED9"/>
    <w:rsid w:val="007102D0"/>
    <w:rsid w:val="00710383"/>
    <w:rsid w:val="007105A8"/>
    <w:rsid w:val="00711CE9"/>
    <w:rsid w:val="00712089"/>
    <w:rsid w:val="00712AD1"/>
    <w:rsid w:val="00713599"/>
    <w:rsid w:val="007139AF"/>
    <w:rsid w:val="00713CE1"/>
    <w:rsid w:val="0071406B"/>
    <w:rsid w:val="0071496A"/>
    <w:rsid w:val="00715A8E"/>
    <w:rsid w:val="00715C76"/>
    <w:rsid w:val="00716244"/>
    <w:rsid w:val="0071667B"/>
    <w:rsid w:val="00717243"/>
    <w:rsid w:val="00717527"/>
    <w:rsid w:val="00717C0E"/>
    <w:rsid w:val="0072083D"/>
    <w:rsid w:val="007223E2"/>
    <w:rsid w:val="00722469"/>
    <w:rsid w:val="00722D4D"/>
    <w:rsid w:val="00725FB5"/>
    <w:rsid w:val="00726106"/>
    <w:rsid w:val="00726CF0"/>
    <w:rsid w:val="00730153"/>
    <w:rsid w:val="007305F7"/>
    <w:rsid w:val="00730A4D"/>
    <w:rsid w:val="007312A5"/>
    <w:rsid w:val="007315BC"/>
    <w:rsid w:val="007317B8"/>
    <w:rsid w:val="00731D7E"/>
    <w:rsid w:val="007327F3"/>
    <w:rsid w:val="0073290D"/>
    <w:rsid w:val="00732A23"/>
    <w:rsid w:val="00732B7E"/>
    <w:rsid w:val="00732EDC"/>
    <w:rsid w:val="00732F3A"/>
    <w:rsid w:val="00733363"/>
    <w:rsid w:val="007340E2"/>
    <w:rsid w:val="0073459E"/>
    <w:rsid w:val="00734880"/>
    <w:rsid w:val="0073596A"/>
    <w:rsid w:val="007365A5"/>
    <w:rsid w:val="007371A1"/>
    <w:rsid w:val="007375F9"/>
    <w:rsid w:val="007378FC"/>
    <w:rsid w:val="00740090"/>
    <w:rsid w:val="00740827"/>
    <w:rsid w:val="00740896"/>
    <w:rsid w:val="00740DDE"/>
    <w:rsid w:val="00741308"/>
    <w:rsid w:val="00742DA6"/>
    <w:rsid w:val="00743882"/>
    <w:rsid w:val="0074534D"/>
    <w:rsid w:val="007453FE"/>
    <w:rsid w:val="00745A29"/>
    <w:rsid w:val="00745DA0"/>
    <w:rsid w:val="00745F46"/>
    <w:rsid w:val="00746140"/>
    <w:rsid w:val="0074710E"/>
    <w:rsid w:val="00747DD6"/>
    <w:rsid w:val="00751266"/>
    <w:rsid w:val="007517A5"/>
    <w:rsid w:val="00751807"/>
    <w:rsid w:val="00751E1B"/>
    <w:rsid w:val="00753A19"/>
    <w:rsid w:val="0075753D"/>
    <w:rsid w:val="007576C4"/>
    <w:rsid w:val="00757E36"/>
    <w:rsid w:val="00760409"/>
    <w:rsid w:val="00760829"/>
    <w:rsid w:val="00760B99"/>
    <w:rsid w:val="00760E68"/>
    <w:rsid w:val="00760F72"/>
    <w:rsid w:val="00762298"/>
    <w:rsid w:val="007623DE"/>
    <w:rsid w:val="00762996"/>
    <w:rsid w:val="00762DEE"/>
    <w:rsid w:val="00763392"/>
    <w:rsid w:val="00764665"/>
    <w:rsid w:val="00764C0A"/>
    <w:rsid w:val="007654B8"/>
    <w:rsid w:val="007660DF"/>
    <w:rsid w:val="00766250"/>
    <w:rsid w:val="0076686E"/>
    <w:rsid w:val="007672D8"/>
    <w:rsid w:val="00767D65"/>
    <w:rsid w:val="00770905"/>
    <w:rsid w:val="00771018"/>
    <w:rsid w:val="00771148"/>
    <w:rsid w:val="007712DC"/>
    <w:rsid w:val="00771FFF"/>
    <w:rsid w:val="00772293"/>
    <w:rsid w:val="00773567"/>
    <w:rsid w:val="00774692"/>
    <w:rsid w:val="00774902"/>
    <w:rsid w:val="00774AA3"/>
    <w:rsid w:val="00774B91"/>
    <w:rsid w:val="0077528E"/>
    <w:rsid w:val="007754B3"/>
    <w:rsid w:val="0077564F"/>
    <w:rsid w:val="00776259"/>
    <w:rsid w:val="00776AA9"/>
    <w:rsid w:val="00776EB0"/>
    <w:rsid w:val="00777B08"/>
    <w:rsid w:val="007802D9"/>
    <w:rsid w:val="00780CBF"/>
    <w:rsid w:val="00780E9E"/>
    <w:rsid w:val="00782204"/>
    <w:rsid w:val="0078249A"/>
    <w:rsid w:val="00783C24"/>
    <w:rsid w:val="00783FB9"/>
    <w:rsid w:val="00785659"/>
    <w:rsid w:val="00785A10"/>
    <w:rsid w:val="00785DD4"/>
    <w:rsid w:val="00790AE1"/>
    <w:rsid w:val="00790B38"/>
    <w:rsid w:val="00791099"/>
    <w:rsid w:val="00791B09"/>
    <w:rsid w:val="0079392E"/>
    <w:rsid w:val="00793AE7"/>
    <w:rsid w:val="00793EBC"/>
    <w:rsid w:val="00794A3C"/>
    <w:rsid w:val="00796E33"/>
    <w:rsid w:val="00796F35"/>
    <w:rsid w:val="007971BA"/>
    <w:rsid w:val="00797339"/>
    <w:rsid w:val="0079783B"/>
    <w:rsid w:val="007978CD"/>
    <w:rsid w:val="007A02D0"/>
    <w:rsid w:val="007A0CB4"/>
    <w:rsid w:val="007A0F9D"/>
    <w:rsid w:val="007A0FED"/>
    <w:rsid w:val="007A204D"/>
    <w:rsid w:val="007A232E"/>
    <w:rsid w:val="007A3CF5"/>
    <w:rsid w:val="007A3D03"/>
    <w:rsid w:val="007A3F9F"/>
    <w:rsid w:val="007A4602"/>
    <w:rsid w:val="007A4AA9"/>
    <w:rsid w:val="007A5565"/>
    <w:rsid w:val="007A58DA"/>
    <w:rsid w:val="007A58F9"/>
    <w:rsid w:val="007A7A67"/>
    <w:rsid w:val="007B0E34"/>
    <w:rsid w:val="007B3D55"/>
    <w:rsid w:val="007B5704"/>
    <w:rsid w:val="007B6242"/>
    <w:rsid w:val="007B6859"/>
    <w:rsid w:val="007B6C6D"/>
    <w:rsid w:val="007B70BD"/>
    <w:rsid w:val="007C029F"/>
    <w:rsid w:val="007C0D2C"/>
    <w:rsid w:val="007C0EBB"/>
    <w:rsid w:val="007C0F01"/>
    <w:rsid w:val="007C1775"/>
    <w:rsid w:val="007C1A3A"/>
    <w:rsid w:val="007C2318"/>
    <w:rsid w:val="007C241D"/>
    <w:rsid w:val="007C6102"/>
    <w:rsid w:val="007C6863"/>
    <w:rsid w:val="007C6FD7"/>
    <w:rsid w:val="007C7B75"/>
    <w:rsid w:val="007C7E3E"/>
    <w:rsid w:val="007D0876"/>
    <w:rsid w:val="007D0D7C"/>
    <w:rsid w:val="007D0E93"/>
    <w:rsid w:val="007D1637"/>
    <w:rsid w:val="007D1FA0"/>
    <w:rsid w:val="007D2B99"/>
    <w:rsid w:val="007D2DBD"/>
    <w:rsid w:val="007D3951"/>
    <w:rsid w:val="007D473B"/>
    <w:rsid w:val="007D490E"/>
    <w:rsid w:val="007D4BF3"/>
    <w:rsid w:val="007D5E09"/>
    <w:rsid w:val="007D7126"/>
    <w:rsid w:val="007D77AF"/>
    <w:rsid w:val="007D7828"/>
    <w:rsid w:val="007D786A"/>
    <w:rsid w:val="007E0186"/>
    <w:rsid w:val="007E0E69"/>
    <w:rsid w:val="007E1AFA"/>
    <w:rsid w:val="007E1DB0"/>
    <w:rsid w:val="007E21CD"/>
    <w:rsid w:val="007E2DBA"/>
    <w:rsid w:val="007E3162"/>
    <w:rsid w:val="007E455F"/>
    <w:rsid w:val="007E503C"/>
    <w:rsid w:val="007E79CB"/>
    <w:rsid w:val="007F0193"/>
    <w:rsid w:val="007F02D3"/>
    <w:rsid w:val="007F0A72"/>
    <w:rsid w:val="007F0A7B"/>
    <w:rsid w:val="007F19A7"/>
    <w:rsid w:val="007F1C49"/>
    <w:rsid w:val="007F2DDF"/>
    <w:rsid w:val="007F38FD"/>
    <w:rsid w:val="007F3E9D"/>
    <w:rsid w:val="007F40CF"/>
    <w:rsid w:val="007F449E"/>
    <w:rsid w:val="007F5880"/>
    <w:rsid w:val="007F669C"/>
    <w:rsid w:val="007F69FA"/>
    <w:rsid w:val="007F7429"/>
    <w:rsid w:val="007F7E3C"/>
    <w:rsid w:val="008003D1"/>
    <w:rsid w:val="008008C8"/>
    <w:rsid w:val="008010E0"/>
    <w:rsid w:val="00803C31"/>
    <w:rsid w:val="00804003"/>
    <w:rsid w:val="00804786"/>
    <w:rsid w:val="00805269"/>
    <w:rsid w:val="00806174"/>
    <w:rsid w:val="0080625D"/>
    <w:rsid w:val="00806CD0"/>
    <w:rsid w:val="00810721"/>
    <w:rsid w:val="008109B2"/>
    <w:rsid w:val="00810F91"/>
    <w:rsid w:val="00810FDE"/>
    <w:rsid w:val="00811049"/>
    <w:rsid w:val="0081148D"/>
    <w:rsid w:val="008114FC"/>
    <w:rsid w:val="00811C2B"/>
    <w:rsid w:val="00812052"/>
    <w:rsid w:val="00812652"/>
    <w:rsid w:val="0081293A"/>
    <w:rsid w:val="0081296C"/>
    <w:rsid w:val="00813DC2"/>
    <w:rsid w:val="00813E6A"/>
    <w:rsid w:val="00815257"/>
    <w:rsid w:val="00815969"/>
    <w:rsid w:val="00816090"/>
    <w:rsid w:val="0081767B"/>
    <w:rsid w:val="00817CC4"/>
    <w:rsid w:val="00817D0C"/>
    <w:rsid w:val="008204BA"/>
    <w:rsid w:val="00820F5B"/>
    <w:rsid w:val="008217B8"/>
    <w:rsid w:val="00822004"/>
    <w:rsid w:val="0082408A"/>
    <w:rsid w:val="008252AF"/>
    <w:rsid w:val="00825A14"/>
    <w:rsid w:val="008266BE"/>
    <w:rsid w:val="00827D47"/>
    <w:rsid w:val="00830544"/>
    <w:rsid w:val="008322A9"/>
    <w:rsid w:val="008331BB"/>
    <w:rsid w:val="008333EE"/>
    <w:rsid w:val="0083460B"/>
    <w:rsid w:val="008349CD"/>
    <w:rsid w:val="008356F3"/>
    <w:rsid w:val="008406AA"/>
    <w:rsid w:val="008413A9"/>
    <w:rsid w:val="00842C55"/>
    <w:rsid w:val="0084373B"/>
    <w:rsid w:val="0084424A"/>
    <w:rsid w:val="00844C2C"/>
    <w:rsid w:val="00845157"/>
    <w:rsid w:val="008454A9"/>
    <w:rsid w:val="008458A8"/>
    <w:rsid w:val="00846063"/>
    <w:rsid w:val="00846070"/>
    <w:rsid w:val="008463CD"/>
    <w:rsid w:val="00846460"/>
    <w:rsid w:val="00846A95"/>
    <w:rsid w:val="00846F44"/>
    <w:rsid w:val="00851260"/>
    <w:rsid w:val="00851677"/>
    <w:rsid w:val="008516F1"/>
    <w:rsid w:val="00851BB7"/>
    <w:rsid w:val="00852A86"/>
    <w:rsid w:val="00853AB8"/>
    <w:rsid w:val="008542B3"/>
    <w:rsid w:val="008544B5"/>
    <w:rsid w:val="00854617"/>
    <w:rsid w:val="008550D1"/>
    <w:rsid w:val="00855684"/>
    <w:rsid w:val="00855D42"/>
    <w:rsid w:val="00856D70"/>
    <w:rsid w:val="00856ED9"/>
    <w:rsid w:val="00857F46"/>
    <w:rsid w:val="008603F1"/>
    <w:rsid w:val="008604C5"/>
    <w:rsid w:val="008609F7"/>
    <w:rsid w:val="00860C31"/>
    <w:rsid w:val="008618C3"/>
    <w:rsid w:val="00862103"/>
    <w:rsid w:val="008621EA"/>
    <w:rsid w:val="008621F3"/>
    <w:rsid w:val="008631F1"/>
    <w:rsid w:val="00863B63"/>
    <w:rsid w:val="00864525"/>
    <w:rsid w:val="008648FA"/>
    <w:rsid w:val="00864A47"/>
    <w:rsid w:val="008652A7"/>
    <w:rsid w:val="008658A0"/>
    <w:rsid w:val="00866929"/>
    <w:rsid w:val="008707B2"/>
    <w:rsid w:val="00870FB5"/>
    <w:rsid w:val="008715CD"/>
    <w:rsid w:val="00871CA3"/>
    <w:rsid w:val="0087244D"/>
    <w:rsid w:val="00873D94"/>
    <w:rsid w:val="00875DBC"/>
    <w:rsid w:val="00876D65"/>
    <w:rsid w:val="00877FDC"/>
    <w:rsid w:val="0088008F"/>
    <w:rsid w:val="008816BE"/>
    <w:rsid w:val="008822F3"/>
    <w:rsid w:val="00882603"/>
    <w:rsid w:val="00882A8B"/>
    <w:rsid w:val="00884A28"/>
    <w:rsid w:val="00886403"/>
    <w:rsid w:val="00886CD5"/>
    <w:rsid w:val="00886F40"/>
    <w:rsid w:val="0088759B"/>
    <w:rsid w:val="00890837"/>
    <w:rsid w:val="0089114D"/>
    <w:rsid w:val="00891258"/>
    <w:rsid w:val="00892754"/>
    <w:rsid w:val="00892B25"/>
    <w:rsid w:val="0089382C"/>
    <w:rsid w:val="00893F6E"/>
    <w:rsid w:val="008947E2"/>
    <w:rsid w:val="00894CF8"/>
    <w:rsid w:val="008954BC"/>
    <w:rsid w:val="00895F9F"/>
    <w:rsid w:val="008962B9"/>
    <w:rsid w:val="0089700B"/>
    <w:rsid w:val="00897DA8"/>
    <w:rsid w:val="008A0866"/>
    <w:rsid w:val="008A16A5"/>
    <w:rsid w:val="008A2244"/>
    <w:rsid w:val="008A698C"/>
    <w:rsid w:val="008B0B9B"/>
    <w:rsid w:val="008B15B5"/>
    <w:rsid w:val="008B2199"/>
    <w:rsid w:val="008B2A46"/>
    <w:rsid w:val="008B2ABF"/>
    <w:rsid w:val="008B2C3C"/>
    <w:rsid w:val="008B3D25"/>
    <w:rsid w:val="008B3E28"/>
    <w:rsid w:val="008B3E48"/>
    <w:rsid w:val="008B3FE7"/>
    <w:rsid w:val="008B42FC"/>
    <w:rsid w:val="008B4A3C"/>
    <w:rsid w:val="008B509A"/>
    <w:rsid w:val="008B53AB"/>
    <w:rsid w:val="008B58D8"/>
    <w:rsid w:val="008B5CC8"/>
    <w:rsid w:val="008B6356"/>
    <w:rsid w:val="008B6891"/>
    <w:rsid w:val="008B68CA"/>
    <w:rsid w:val="008B708E"/>
    <w:rsid w:val="008B7917"/>
    <w:rsid w:val="008C01A4"/>
    <w:rsid w:val="008C0694"/>
    <w:rsid w:val="008C06E8"/>
    <w:rsid w:val="008C0965"/>
    <w:rsid w:val="008C0E00"/>
    <w:rsid w:val="008C129B"/>
    <w:rsid w:val="008C19CF"/>
    <w:rsid w:val="008C1E15"/>
    <w:rsid w:val="008C2042"/>
    <w:rsid w:val="008C2912"/>
    <w:rsid w:val="008C3245"/>
    <w:rsid w:val="008C4562"/>
    <w:rsid w:val="008C45D9"/>
    <w:rsid w:val="008C5228"/>
    <w:rsid w:val="008C6DC7"/>
    <w:rsid w:val="008C74B9"/>
    <w:rsid w:val="008D00BB"/>
    <w:rsid w:val="008D1861"/>
    <w:rsid w:val="008D3706"/>
    <w:rsid w:val="008D4A2E"/>
    <w:rsid w:val="008D686E"/>
    <w:rsid w:val="008D6DBD"/>
    <w:rsid w:val="008D75D4"/>
    <w:rsid w:val="008D798F"/>
    <w:rsid w:val="008D79DA"/>
    <w:rsid w:val="008E15F8"/>
    <w:rsid w:val="008E1C7A"/>
    <w:rsid w:val="008E1D87"/>
    <w:rsid w:val="008E2977"/>
    <w:rsid w:val="008E29E1"/>
    <w:rsid w:val="008E2D33"/>
    <w:rsid w:val="008E3E04"/>
    <w:rsid w:val="008E44CF"/>
    <w:rsid w:val="008E46A2"/>
    <w:rsid w:val="008E47B9"/>
    <w:rsid w:val="008E5244"/>
    <w:rsid w:val="008F13BC"/>
    <w:rsid w:val="008F18C6"/>
    <w:rsid w:val="008F19C8"/>
    <w:rsid w:val="008F20F9"/>
    <w:rsid w:val="008F2EBF"/>
    <w:rsid w:val="008F3901"/>
    <w:rsid w:val="008F47CE"/>
    <w:rsid w:val="008F601F"/>
    <w:rsid w:val="008F623F"/>
    <w:rsid w:val="008F62F9"/>
    <w:rsid w:val="008F649B"/>
    <w:rsid w:val="008F6EE2"/>
    <w:rsid w:val="008F7306"/>
    <w:rsid w:val="008F7400"/>
    <w:rsid w:val="008F7821"/>
    <w:rsid w:val="008F7894"/>
    <w:rsid w:val="009015B3"/>
    <w:rsid w:val="0090280C"/>
    <w:rsid w:val="00903C2B"/>
    <w:rsid w:val="00903C30"/>
    <w:rsid w:val="0090449B"/>
    <w:rsid w:val="00904664"/>
    <w:rsid w:val="00904E5F"/>
    <w:rsid w:val="00905090"/>
    <w:rsid w:val="009054FB"/>
    <w:rsid w:val="009057E7"/>
    <w:rsid w:val="0090695F"/>
    <w:rsid w:val="00907328"/>
    <w:rsid w:val="009076C6"/>
    <w:rsid w:val="00910072"/>
    <w:rsid w:val="0091153A"/>
    <w:rsid w:val="00911A34"/>
    <w:rsid w:val="0091293E"/>
    <w:rsid w:val="00912C41"/>
    <w:rsid w:val="0091358D"/>
    <w:rsid w:val="00914614"/>
    <w:rsid w:val="00915654"/>
    <w:rsid w:val="00915A10"/>
    <w:rsid w:val="00916161"/>
    <w:rsid w:val="00917499"/>
    <w:rsid w:val="0091776D"/>
    <w:rsid w:val="00920C81"/>
    <w:rsid w:val="00922AEF"/>
    <w:rsid w:val="009238D8"/>
    <w:rsid w:val="00923D7F"/>
    <w:rsid w:val="00924AFC"/>
    <w:rsid w:val="00924F25"/>
    <w:rsid w:val="00925C2B"/>
    <w:rsid w:val="009262B7"/>
    <w:rsid w:val="009275E5"/>
    <w:rsid w:val="0092776D"/>
    <w:rsid w:val="00927C75"/>
    <w:rsid w:val="009305CF"/>
    <w:rsid w:val="00931847"/>
    <w:rsid w:val="009320D1"/>
    <w:rsid w:val="0093288A"/>
    <w:rsid w:val="00933262"/>
    <w:rsid w:val="00933FA3"/>
    <w:rsid w:val="009352E3"/>
    <w:rsid w:val="0093552C"/>
    <w:rsid w:val="00935A8F"/>
    <w:rsid w:val="00935C8A"/>
    <w:rsid w:val="00935F98"/>
    <w:rsid w:val="00936455"/>
    <w:rsid w:val="00936D80"/>
    <w:rsid w:val="00936F72"/>
    <w:rsid w:val="009373C9"/>
    <w:rsid w:val="009374A3"/>
    <w:rsid w:val="00937774"/>
    <w:rsid w:val="00937854"/>
    <w:rsid w:val="0093790C"/>
    <w:rsid w:val="0094065E"/>
    <w:rsid w:val="009410BE"/>
    <w:rsid w:val="00941AD6"/>
    <w:rsid w:val="00942285"/>
    <w:rsid w:val="0094249E"/>
    <w:rsid w:val="009424C1"/>
    <w:rsid w:val="009428A2"/>
    <w:rsid w:val="00942FA4"/>
    <w:rsid w:val="009432FC"/>
    <w:rsid w:val="00944326"/>
    <w:rsid w:val="009452DD"/>
    <w:rsid w:val="009471AB"/>
    <w:rsid w:val="00947C1B"/>
    <w:rsid w:val="009505E5"/>
    <w:rsid w:val="00951431"/>
    <w:rsid w:val="00952C77"/>
    <w:rsid w:val="00952F0A"/>
    <w:rsid w:val="00953079"/>
    <w:rsid w:val="0095313C"/>
    <w:rsid w:val="00953AC4"/>
    <w:rsid w:val="00954573"/>
    <w:rsid w:val="00954D97"/>
    <w:rsid w:val="009558FE"/>
    <w:rsid w:val="00955A1B"/>
    <w:rsid w:val="00955C54"/>
    <w:rsid w:val="00956002"/>
    <w:rsid w:val="00956C9C"/>
    <w:rsid w:val="009577C4"/>
    <w:rsid w:val="00957B34"/>
    <w:rsid w:val="0096030B"/>
    <w:rsid w:val="00960C82"/>
    <w:rsid w:val="009628DC"/>
    <w:rsid w:val="00962BFC"/>
    <w:rsid w:val="00963669"/>
    <w:rsid w:val="0096456B"/>
    <w:rsid w:val="00965829"/>
    <w:rsid w:val="0096593F"/>
    <w:rsid w:val="00965C49"/>
    <w:rsid w:val="00967808"/>
    <w:rsid w:val="00970615"/>
    <w:rsid w:val="00970895"/>
    <w:rsid w:val="0097096B"/>
    <w:rsid w:val="00970ADE"/>
    <w:rsid w:val="00970BEE"/>
    <w:rsid w:val="0097115B"/>
    <w:rsid w:val="0097144C"/>
    <w:rsid w:val="00974053"/>
    <w:rsid w:val="009742B0"/>
    <w:rsid w:val="00975BB8"/>
    <w:rsid w:val="00977155"/>
    <w:rsid w:val="0097761A"/>
    <w:rsid w:val="0097785F"/>
    <w:rsid w:val="009803CD"/>
    <w:rsid w:val="0098049D"/>
    <w:rsid w:val="0098103C"/>
    <w:rsid w:val="00981771"/>
    <w:rsid w:val="00982CB0"/>
    <w:rsid w:val="00986258"/>
    <w:rsid w:val="0098673C"/>
    <w:rsid w:val="00986FAB"/>
    <w:rsid w:val="00987A72"/>
    <w:rsid w:val="00987FC7"/>
    <w:rsid w:val="00991135"/>
    <w:rsid w:val="00991A71"/>
    <w:rsid w:val="00992283"/>
    <w:rsid w:val="009931CD"/>
    <w:rsid w:val="00994F8A"/>
    <w:rsid w:val="00995E3F"/>
    <w:rsid w:val="00996379"/>
    <w:rsid w:val="00997489"/>
    <w:rsid w:val="00997535"/>
    <w:rsid w:val="0099756B"/>
    <w:rsid w:val="00997834"/>
    <w:rsid w:val="009A0341"/>
    <w:rsid w:val="009A0585"/>
    <w:rsid w:val="009A068D"/>
    <w:rsid w:val="009A0C8C"/>
    <w:rsid w:val="009A17CC"/>
    <w:rsid w:val="009A1A90"/>
    <w:rsid w:val="009A1CFA"/>
    <w:rsid w:val="009A25D7"/>
    <w:rsid w:val="009A2CCD"/>
    <w:rsid w:val="009A2F5D"/>
    <w:rsid w:val="009A3F88"/>
    <w:rsid w:val="009A53D3"/>
    <w:rsid w:val="009A59A0"/>
    <w:rsid w:val="009A76D5"/>
    <w:rsid w:val="009B0A6B"/>
    <w:rsid w:val="009B193F"/>
    <w:rsid w:val="009B1EC5"/>
    <w:rsid w:val="009B2251"/>
    <w:rsid w:val="009B2788"/>
    <w:rsid w:val="009B2900"/>
    <w:rsid w:val="009B38DD"/>
    <w:rsid w:val="009B3947"/>
    <w:rsid w:val="009B3994"/>
    <w:rsid w:val="009B48D4"/>
    <w:rsid w:val="009B594B"/>
    <w:rsid w:val="009B6043"/>
    <w:rsid w:val="009B680F"/>
    <w:rsid w:val="009B6EEB"/>
    <w:rsid w:val="009B72EC"/>
    <w:rsid w:val="009B7E03"/>
    <w:rsid w:val="009C0CC9"/>
    <w:rsid w:val="009C1467"/>
    <w:rsid w:val="009C217D"/>
    <w:rsid w:val="009C23C1"/>
    <w:rsid w:val="009C3291"/>
    <w:rsid w:val="009C336D"/>
    <w:rsid w:val="009C3AE1"/>
    <w:rsid w:val="009C437E"/>
    <w:rsid w:val="009C4495"/>
    <w:rsid w:val="009C48F7"/>
    <w:rsid w:val="009C62D4"/>
    <w:rsid w:val="009C6B25"/>
    <w:rsid w:val="009C7439"/>
    <w:rsid w:val="009C77A8"/>
    <w:rsid w:val="009D00A8"/>
    <w:rsid w:val="009D047A"/>
    <w:rsid w:val="009D0636"/>
    <w:rsid w:val="009D14D8"/>
    <w:rsid w:val="009D2376"/>
    <w:rsid w:val="009D42FF"/>
    <w:rsid w:val="009D4BE7"/>
    <w:rsid w:val="009D5059"/>
    <w:rsid w:val="009D56A5"/>
    <w:rsid w:val="009D58F8"/>
    <w:rsid w:val="009D5BCF"/>
    <w:rsid w:val="009D630F"/>
    <w:rsid w:val="009D6591"/>
    <w:rsid w:val="009D695C"/>
    <w:rsid w:val="009D6F6F"/>
    <w:rsid w:val="009D7345"/>
    <w:rsid w:val="009E0AD9"/>
    <w:rsid w:val="009E1300"/>
    <w:rsid w:val="009E1A70"/>
    <w:rsid w:val="009E23BA"/>
    <w:rsid w:val="009E404E"/>
    <w:rsid w:val="009E46D7"/>
    <w:rsid w:val="009E48A4"/>
    <w:rsid w:val="009E60AB"/>
    <w:rsid w:val="009E6252"/>
    <w:rsid w:val="009E77B6"/>
    <w:rsid w:val="009F028F"/>
    <w:rsid w:val="009F02E8"/>
    <w:rsid w:val="009F0305"/>
    <w:rsid w:val="009F0503"/>
    <w:rsid w:val="009F0D6B"/>
    <w:rsid w:val="009F1197"/>
    <w:rsid w:val="009F311D"/>
    <w:rsid w:val="009F48F5"/>
    <w:rsid w:val="009F5533"/>
    <w:rsid w:val="009F78AC"/>
    <w:rsid w:val="009F7DE2"/>
    <w:rsid w:val="00A00520"/>
    <w:rsid w:val="00A00ACB"/>
    <w:rsid w:val="00A01398"/>
    <w:rsid w:val="00A01423"/>
    <w:rsid w:val="00A01536"/>
    <w:rsid w:val="00A01A0C"/>
    <w:rsid w:val="00A0292E"/>
    <w:rsid w:val="00A03977"/>
    <w:rsid w:val="00A03B67"/>
    <w:rsid w:val="00A03B6D"/>
    <w:rsid w:val="00A040EC"/>
    <w:rsid w:val="00A04216"/>
    <w:rsid w:val="00A042B5"/>
    <w:rsid w:val="00A04C85"/>
    <w:rsid w:val="00A05F5B"/>
    <w:rsid w:val="00A06232"/>
    <w:rsid w:val="00A0627D"/>
    <w:rsid w:val="00A07062"/>
    <w:rsid w:val="00A07987"/>
    <w:rsid w:val="00A10381"/>
    <w:rsid w:val="00A115AC"/>
    <w:rsid w:val="00A11945"/>
    <w:rsid w:val="00A11BBF"/>
    <w:rsid w:val="00A121F0"/>
    <w:rsid w:val="00A14B34"/>
    <w:rsid w:val="00A158F0"/>
    <w:rsid w:val="00A16213"/>
    <w:rsid w:val="00A16559"/>
    <w:rsid w:val="00A16D49"/>
    <w:rsid w:val="00A178A0"/>
    <w:rsid w:val="00A17C67"/>
    <w:rsid w:val="00A17D25"/>
    <w:rsid w:val="00A203DD"/>
    <w:rsid w:val="00A20CC2"/>
    <w:rsid w:val="00A20DA3"/>
    <w:rsid w:val="00A2193C"/>
    <w:rsid w:val="00A223CA"/>
    <w:rsid w:val="00A2274F"/>
    <w:rsid w:val="00A234E0"/>
    <w:rsid w:val="00A24777"/>
    <w:rsid w:val="00A24E9D"/>
    <w:rsid w:val="00A2549D"/>
    <w:rsid w:val="00A256EC"/>
    <w:rsid w:val="00A262D8"/>
    <w:rsid w:val="00A268EA"/>
    <w:rsid w:val="00A26A9F"/>
    <w:rsid w:val="00A278FD"/>
    <w:rsid w:val="00A304CE"/>
    <w:rsid w:val="00A30FC3"/>
    <w:rsid w:val="00A318B8"/>
    <w:rsid w:val="00A319B5"/>
    <w:rsid w:val="00A31C9E"/>
    <w:rsid w:val="00A31DE3"/>
    <w:rsid w:val="00A324A1"/>
    <w:rsid w:val="00A331BE"/>
    <w:rsid w:val="00A33503"/>
    <w:rsid w:val="00A33BE9"/>
    <w:rsid w:val="00A34567"/>
    <w:rsid w:val="00A34F93"/>
    <w:rsid w:val="00A359CE"/>
    <w:rsid w:val="00A37A99"/>
    <w:rsid w:val="00A447FC"/>
    <w:rsid w:val="00A44992"/>
    <w:rsid w:val="00A452B1"/>
    <w:rsid w:val="00A45BA6"/>
    <w:rsid w:val="00A45CB1"/>
    <w:rsid w:val="00A45E9A"/>
    <w:rsid w:val="00A46A8C"/>
    <w:rsid w:val="00A47CBD"/>
    <w:rsid w:val="00A51237"/>
    <w:rsid w:val="00A512D9"/>
    <w:rsid w:val="00A52356"/>
    <w:rsid w:val="00A5241C"/>
    <w:rsid w:val="00A52D1B"/>
    <w:rsid w:val="00A52D6E"/>
    <w:rsid w:val="00A5363D"/>
    <w:rsid w:val="00A5411E"/>
    <w:rsid w:val="00A55063"/>
    <w:rsid w:val="00A555DD"/>
    <w:rsid w:val="00A559B9"/>
    <w:rsid w:val="00A565B7"/>
    <w:rsid w:val="00A57652"/>
    <w:rsid w:val="00A5769F"/>
    <w:rsid w:val="00A57874"/>
    <w:rsid w:val="00A60929"/>
    <w:rsid w:val="00A60A35"/>
    <w:rsid w:val="00A60E90"/>
    <w:rsid w:val="00A61282"/>
    <w:rsid w:val="00A62296"/>
    <w:rsid w:val="00A624DC"/>
    <w:rsid w:val="00A62956"/>
    <w:rsid w:val="00A63BDA"/>
    <w:rsid w:val="00A6459F"/>
    <w:rsid w:val="00A64C53"/>
    <w:rsid w:val="00A64DF1"/>
    <w:rsid w:val="00A653DD"/>
    <w:rsid w:val="00A65F48"/>
    <w:rsid w:val="00A66659"/>
    <w:rsid w:val="00A66BDB"/>
    <w:rsid w:val="00A70587"/>
    <w:rsid w:val="00A725C6"/>
    <w:rsid w:val="00A7284A"/>
    <w:rsid w:val="00A72968"/>
    <w:rsid w:val="00A72D1D"/>
    <w:rsid w:val="00A73BF5"/>
    <w:rsid w:val="00A73D61"/>
    <w:rsid w:val="00A7419B"/>
    <w:rsid w:val="00A74434"/>
    <w:rsid w:val="00A7566D"/>
    <w:rsid w:val="00A75D4F"/>
    <w:rsid w:val="00A77E5C"/>
    <w:rsid w:val="00A804E8"/>
    <w:rsid w:val="00A808BD"/>
    <w:rsid w:val="00A81D32"/>
    <w:rsid w:val="00A81D7C"/>
    <w:rsid w:val="00A82530"/>
    <w:rsid w:val="00A8254B"/>
    <w:rsid w:val="00A8310E"/>
    <w:rsid w:val="00A83D50"/>
    <w:rsid w:val="00A83E35"/>
    <w:rsid w:val="00A83E6A"/>
    <w:rsid w:val="00A83F7F"/>
    <w:rsid w:val="00A84586"/>
    <w:rsid w:val="00A84C18"/>
    <w:rsid w:val="00A859E1"/>
    <w:rsid w:val="00A90229"/>
    <w:rsid w:val="00A90D25"/>
    <w:rsid w:val="00A91B72"/>
    <w:rsid w:val="00A91E8A"/>
    <w:rsid w:val="00A93FA5"/>
    <w:rsid w:val="00A94686"/>
    <w:rsid w:val="00A94902"/>
    <w:rsid w:val="00A953DC"/>
    <w:rsid w:val="00A95FFE"/>
    <w:rsid w:val="00A970D8"/>
    <w:rsid w:val="00A971D9"/>
    <w:rsid w:val="00A977B6"/>
    <w:rsid w:val="00AA0385"/>
    <w:rsid w:val="00AA08BD"/>
    <w:rsid w:val="00AA0BE9"/>
    <w:rsid w:val="00AA0FB2"/>
    <w:rsid w:val="00AA19BB"/>
    <w:rsid w:val="00AA2154"/>
    <w:rsid w:val="00AA27D4"/>
    <w:rsid w:val="00AA35CB"/>
    <w:rsid w:val="00AA3895"/>
    <w:rsid w:val="00AA3FD7"/>
    <w:rsid w:val="00AA4096"/>
    <w:rsid w:val="00AA66C1"/>
    <w:rsid w:val="00AA6764"/>
    <w:rsid w:val="00AA72DD"/>
    <w:rsid w:val="00AA7766"/>
    <w:rsid w:val="00AB04DF"/>
    <w:rsid w:val="00AB0861"/>
    <w:rsid w:val="00AB16BB"/>
    <w:rsid w:val="00AB1C15"/>
    <w:rsid w:val="00AB2363"/>
    <w:rsid w:val="00AB2420"/>
    <w:rsid w:val="00AB3D3E"/>
    <w:rsid w:val="00AB49F3"/>
    <w:rsid w:val="00AB4F0E"/>
    <w:rsid w:val="00AB52EC"/>
    <w:rsid w:val="00AB5368"/>
    <w:rsid w:val="00AB591C"/>
    <w:rsid w:val="00AB6305"/>
    <w:rsid w:val="00AB6FE9"/>
    <w:rsid w:val="00AB7CD1"/>
    <w:rsid w:val="00AB7F55"/>
    <w:rsid w:val="00AC0202"/>
    <w:rsid w:val="00AC0CAD"/>
    <w:rsid w:val="00AC1019"/>
    <w:rsid w:val="00AC2AC1"/>
    <w:rsid w:val="00AC4048"/>
    <w:rsid w:val="00AC48C3"/>
    <w:rsid w:val="00AC5187"/>
    <w:rsid w:val="00AC560C"/>
    <w:rsid w:val="00AC6842"/>
    <w:rsid w:val="00AC6D23"/>
    <w:rsid w:val="00AD0660"/>
    <w:rsid w:val="00AD1629"/>
    <w:rsid w:val="00AD18B9"/>
    <w:rsid w:val="00AD23DC"/>
    <w:rsid w:val="00AD36CF"/>
    <w:rsid w:val="00AD3AC7"/>
    <w:rsid w:val="00AD607F"/>
    <w:rsid w:val="00AD7A8A"/>
    <w:rsid w:val="00AD7C4A"/>
    <w:rsid w:val="00AD7CF7"/>
    <w:rsid w:val="00AD7D26"/>
    <w:rsid w:val="00AD7E40"/>
    <w:rsid w:val="00AE0411"/>
    <w:rsid w:val="00AE0D6C"/>
    <w:rsid w:val="00AE1EF7"/>
    <w:rsid w:val="00AE2101"/>
    <w:rsid w:val="00AE2EAE"/>
    <w:rsid w:val="00AE305B"/>
    <w:rsid w:val="00AE3ABC"/>
    <w:rsid w:val="00AE3FA8"/>
    <w:rsid w:val="00AE4079"/>
    <w:rsid w:val="00AE533F"/>
    <w:rsid w:val="00AE558D"/>
    <w:rsid w:val="00AE5621"/>
    <w:rsid w:val="00AE5656"/>
    <w:rsid w:val="00AE56B8"/>
    <w:rsid w:val="00AE583E"/>
    <w:rsid w:val="00AE6215"/>
    <w:rsid w:val="00AE7CD6"/>
    <w:rsid w:val="00AF0253"/>
    <w:rsid w:val="00AF0633"/>
    <w:rsid w:val="00AF0F1C"/>
    <w:rsid w:val="00AF14BB"/>
    <w:rsid w:val="00AF1C88"/>
    <w:rsid w:val="00AF2E4B"/>
    <w:rsid w:val="00AF2EC0"/>
    <w:rsid w:val="00AF3404"/>
    <w:rsid w:val="00AF3511"/>
    <w:rsid w:val="00AF47E9"/>
    <w:rsid w:val="00AF4C2F"/>
    <w:rsid w:val="00AF6071"/>
    <w:rsid w:val="00AF6501"/>
    <w:rsid w:val="00AF69D0"/>
    <w:rsid w:val="00AF73B7"/>
    <w:rsid w:val="00AF7455"/>
    <w:rsid w:val="00AF751A"/>
    <w:rsid w:val="00B00088"/>
    <w:rsid w:val="00B00481"/>
    <w:rsid w:val="00B024ED"/>
    <w:rsid w:val="00B029E4"/>
    <w:rsid w:val="00B02E5A"/>
    <w:rsid w:val="00B03240"/>
    <w:rsid w:val="00B0420A"/>
    <w:rsid w:val="00B05594"/>
    <w:rsid w:val="00B0568B"/>
    <w:rsid w:val="00B05A81"/>
    <w:rsid w:val="00B06449"/>
    <w:rsid w:val="00B07BEE"/>
    <w:rsid w:val="00B07D93"/>
    <w:rsid w:val="00B10431"/>
    <w:rsid w:val="00B10C55"/>
    <w:rsid w:val="00B10C8F"/>
    <w:rsid w:val="00B119E6"/>
    <w:rsid w:val="00B11C23"/>
    <w:rsid w:val="00B121F5"/>
    <w:rsid w:val="00B12C5A"/>
    <w:rsid w:val="00B1470A"/>
    <w:rsid w:val="00B150F2"/>
    <w:rsid w:val="00B1627E"/>
    <w:rsid w:val="00B16868"/>
    <w:rsid w:val="00B16F32"/>
    <w:rsid w:val="00B173BD"/>
    <w:rsid w:val="00B174EC"/>
    <w:rsid w:val="00B17A26"/>
    <w:rsid w:val="00B2022E"/>
    <w:rsid w:val="00B20367"/>
    <w:rsid w:val="00B2100B"/>
    <w:rsid w:val="00B21140"/>
    <w:rsid w:val="00B2186E"/>
    <w:rsid w:val="00B236B4"/>
    <w:rsid w:val="00B23754"/>
    <w:rsid w:val="00B23804"/>
    <w:rsid w:val="00B24682"/>
    <w:rsid w:val="00B251BF"/>
    <w:rsid w:val="00B2621B"/>
    <w:rsid w:val="00B27D7C"/>
    <w:rsid w:val="00B30DF1"/>
    <w:rsid w:val="00B31275"/>
    <w:rsid w:val="00B31A8B"/>
    <w:rsid w:val="00B31E26"/>
    <w:rsid w:val="00B322BB"/>
    <w:rsid w:val="00B322FE"/>
    <w:rsid w:val="00B34404"/>
    <w:rsid w:val="00B3485F"/>
    <w:rsid w:val="00B34A22"/>
    <w:rsid w:val="00B34D66"/>
    <w:rsid w:val="00B357FE"/>
    <w:rsid w:val="00B36501"/>
    <w:rsid w:val="00B3677C"/>
    <w:rsid w:val="00B36BD3"/>
    <w:rsid w:val="00B36D2A"/>
    <w:rsid w:val="00B376BA"/>
    <w:rsid w:val="00B37957"/>
    <w:rsid w:val="00B40117"/>
    <w:rsid w:val="00B41ED4"/>
    <w:rsid w:val="00B420DC"/>
    <w:rsid w:val="00B42326"/>
    <w:rsid w:val="00B428E4"/>
    <w:rsid w:val="00B42C44"/>
    <w:rsid w:val="00B434D5"/>
    <w:rsid w:val="00B435BE"/>
    <w:rsid w:val="00B437FF"/>
    <w:rsid w:val="00B43AE6"/>
    <w:rsid w:val="00B44953"/>
    <w:rsid w:val="00B455C4"/>
    <w:rsid w:val="00B45CCE"/>
    <w:rsid w:val="00B4611D"/>
    <w:rsid w:val="00B46C23"/>
    <w:rsid w:val="00B5020C"/>
    <w:rsid w:val="00B51267"/>
    <w:rsid w:val="00B51369"/>
    <w:rsid w:val="00B516F7"/>
    <w:rsid w:val="00B51F68"/>
    <w:rsid w:val="00B52190"/>
    <w:rsid w:val="00B53F1A"/>
    <w:rsid w:val="00B53FD1"/>
    <w:rsid w:val="00B54856"/>
    <w:rsid w:val="00B54941"/>
    <w:rsid w:val="00B56640"/>
    <w:rsid w:val="00B60BB8"/>
    <w:rsid w:val="00B62ADD"/>
    <w:rsid w:val="00B63A2C"/>
    <w:rsid w:val="00B65311"/>
    <w:rsid w:val="00B655DA"/>
    <w:rsid w:val="00B6580B"/>
    <w:rsid w:val="00B65A53"/>
    <w:rsid w:val="00B65CBF"/>
    <w:rsid w:val="00B6649A"/>
    <w:rsid w:val="00B66719"/>
    <w:rsid w:val="00B67246"/>
    <w:rsid w:val="00B673DB"/>
    <w:rsid w:val="00B6777E"/>
    <w:rsid w:val="00B70B9E"/>
    <w:rsid w:val="00B717A4"/>
    <w:rsid w:val="00B717D4"/>
    <w:rsid w:val="00B71CEF"/>
    <w:rsid w:val="00B7208E"/>
    <w:rsid w:val="00B72A6A"/>
    <w:rsid w:val="00B73048"/>
    <w:rsid w:val="00B73349"/>
    <w:rsid w:val="00B73D73"/>
    <w:rsid w:val="00B749E4"/>
    <w:rsid w:val="00B74E55"/>
    <w:rsid w:val="00B7563E"/>
    <w:rsid w:val="00B7615B"/>
    <w:rsid w:val="00B76440"/>
    <w:rsid w:val="00B76836"/>
    <w:rsid w:val="00B805C9"/>
    <w:rsid w:val="00B81025"/>
    <w:rsid w:val="00B816C8"/>
    <w:rsid w:val="00B82551"/>
    <w:rsid w:val="00B830CE"/>
    <w:rsid w:val="00B83AF5"/>
    <w:rsid w:val="00B83B2E"/>
    <w:rsid w:val="00B84A27"/>
    <w:rsid w:val="00B853D8"/>
    <w:rsid w:val="00B862C9"/>
    <w:rsid w:val="00B8652D"/>
    <w:rsid w:val="00B86952"/>
    <w:rsid w:val="00B86C07"/>
    <w:rsid w:val="00B86C18"/>
    <w:rsid w:val="00B86DFA"/>
    <w:rsid w:val="00B86EA4"/>
    <w:rsid w:val="00B86F92"/>
    <w:rsid w:val="00B879F9"/>
    <w:rsid w:val="00B90AF9"/>
    <w:rsid w:val="00B93E26"/>
    <w:rsid w:val="00B94A6C"/>
    <w:rsid w:val="00B94DC0"/>
    <w:rsid w:val="00B9504B"/>
    <w:rsid w:val="00B95240"/>
    <w:rsid w:val="00B95595"/>
    <w:rsid w:val="00B95B1F"/>
    <w:rsid w:val="00B95C08"/>
    <w:rsid w:val="00B9694A"/>
    <w:rsid w:val="00B9695C"/>
    <w:rsid w:val="00B97790"/>
    <w:rsid w:val="00BA0982"/>
    <w:rsid w:val="00BA15F6"/>
    <w:rsid w:val="00BA17ED"/>
    <w:rsid w:val="00BA3B3B"/>
    <w:rsid w:val="00BA3C50"/>
    <w:rsid w:val="00BA3C63"/>
    <w:rsid w:val="00BA47B7"/>
    <w:rsid w:val="00BA4B45"/>
    <w:rsid w:val="00BA4DBA"/>
    <w:rsid w:val="00BA6221"/>
    <w:rsid w:val="00BA6B9E"/>
    <w:rsid w:val="00BA6BD5"/>
    <w:rsid w:val="00BA6EE1"/>
    <w:rsid w:val="00BB0D48"/>
    <w:rsid w:val="00BB2A9C"/>
    <w:rsid w:val="00BB2D3D"/>
    <w:rsid w:val="00BB2D9F"/>
    <w:rsid w:val="00BB35B0"/>
    <w:rsid w:val="00BB4593"/>
    <w:rsid w:val="00BB49D9"/>
    <w:rsid w:val="00BB56ED"/>
    <w:rsid w:val="00BB57A0"/>
    <w:rsid w:val="00BB6506"/>
    <w:rsid w:val="00BB6533"/>
    <w:rsid w:val="00BB6E39"/>
    <w:rsid w:val="00BB7424"/>
    <w:rsid w:val="00BC11F8"/>
    <w:rsid w:val="00BC140E"/>
    <w:rsid w:val="00BC2534"/>
    <w:rsid w:val="00BC2A53"/>
    <w:rsid w:val="00BC2D1D"/>
    <w:rsid w:val="00BC3AC6"/>
    <w:rsid w:val="00BC46E3"/>
    <w:rsid w:val="00BC5672"/>
    <w:rsid w:val="00BC5A91"/>
    <w:rsid w:val="00BC6FA8"/>
    <w:rsid w:val="00BC737C"/>
    <w:rsid w:val="00BC776D"/>
    <w:rsid w:val="00BD1249"/>
    <w:rsid w:val="00BD2C06"/>
    <w:rsid w:val="00BD3BDB"/>
    <w:rsid w:val="00BD46C9"/>
    <w:rsid w:val="00BD5729"/>
    <w:rsid w:val="00BD5EDC"/>
    <w:rsid w:val="00BD65DB"/>
    <w:rsid w:val="00BD672A"/>
    <w:rsid w:val="00BD67BF"/>
    <w:rsid w:val="00BD6E24"/>
    <w:rsid w:val="00BE0B81"/>
    <w:rsid w:val="00BE12E7"/>
    <w:rsid w:val="00BE1376"/>
    <w:rsid w:val="00BE1993"/>
    <w:rsid w:val="00BE19B2"/>
    <w:rsid w:val="00BE1B30"/>
    <w:rsid w:val="00BE1BF6"/>
    <w:rsid w:val="00BE20E6"/>
    <w:rsid w:val="00BE20F9"/>
    <w:rsid w:val="00BE3CB6"/>
    <w:rsid w:val="00BE5A3A"/>
    <w:rsid w:val="00BE724A"/>
    <w:rsid w:val="00BE7F0A"/>
    <w:rsid w:val="00BF1041"/>
    <w:rsid w:val="00BF1AEF"/>
    <w:rsid w:val="00BF33A9"/>
    <w:rsid w:val="00BF395E"/>
    <w:rsid w:val="00BF3C05"/>
    <w:rsid w:val="00BF3F79"/>
    <w:rsid w:val="00BF5D64"/>
    <w:rsid w:val="00BF6A1C"/>
    <w:rsid w:val="00BF6BA2"/>
    <w:rsid w:val="00BF72CC"/>
    <w:rsid w:val="00BF79B4"/>
    <w:rsid w:val="00C00D36"/>
    <w:rsid w:val="00C019C8"/>
    <w:rsid w:val="00C02615"/>
    <w:rsid w:val="00C02729"/>
    <w:rsid w:val="00C034A5"/>
    <w:rsid w:val="00C03698"/>
    <w:rsid w:val="00C03BBA"/>
    <w:rsid w:val="00C03E1B"/>
    <w:rsid w:val="00C042FD"/>
    <w:rsid w:val="00C04534"/>
    <w:rsid w:val="00C0484C"/>
    <w:rsid w:val="00C048E2"/>
    <w:rsid w:val="00C05617"/>
    <w:rsid w:val="00C07012"/>
    <w:rsid w:val="00C07ED5"/>
    <w:rsid w:val="00C07FD8"/>
    <w:rsid w:val="00C11458"/>
    <w:rsid w:val="00C1178A"/>
    <w:rsid w:val="00C11C47"/>
    <w:rsid w:val="00C12D13"/>
    <w:rsid w:val="00C12FBE"/>
    <w:rsid w:val="00C131BA"/>
    <w:rsid w:val="00C13672"/>
    <w:rsid w:val="00C13730"/>
    <w:rsid w:val="00C138F1"/>
    <w:rsid w:val="00C13B73"/>
    <w:rsid w:val="00C155A0"/>
    <w:rsid w:val="00C15926"/>
    <w:rsid w:val="00C15C14"/>
    <w:rsid w:val="00C165A6"/>
    <w:rsid w:val="00C16ADE"/>
    <w:rsid w:val="00C20F14"/>
    <w:rsid w:val="00C21209"/>
    <w:rsid w:val="00C213CF"/>
    <w:rsid w:val="00C21623"/>
    <w:rsid w:val="00C21BD1"/>
    <w:rsid w:val="00C22B29"/>
    <w:rsid w:val="00C23302"/>
    <w:rsid w:val="00C23982"/>
    <w:rsid w:val="00C23B46"/>
    <w:rsid w:val="00C2439A"/>
    <w:rsid w:val="00C25737"/>
    <w:rsid w:val="00C25E84"/>
    <w:rsid w:val="00C2760A"/>
    <w:rsid w:val="00C30A64"/>
    <w:rsid w:val="00C31EEA"/>
    <w:rsid w:val="00C32A3E"/>
    <w:rsid w:val="00C33EC7"/>
    <w:rsid w:val="00C34013"/>
    <w:rsid w:val="00C34E2C"/>
    <w:rsid w:val="00C34EE9"/>
    <w:rsid w:val="00C350AC"/>
    <w:rsid w:val="00C35809"/>
    <w:rsid w:val="00C3592E"/>
    <w:rsid w:val="00C36ED1"/>
    <w:rsid w:val="00C37DC0"/>
    <w:rsid w:val="00C37FE5"/>
    <w:rsid w:val="00C4106D"/>
    <w:rsid w:val="00C41128"/>
    <w:rsid w:val="00C41549"/>
    <w:rsid w:val="00C41C52"/>
    <w:rsid w:val="00C42413"/>
    <w:rsid w:val="00C44403"/>
    <w:rsid w:val="00C451C0"/>
    <w:rsid w:val="00C465EA"/>
    <w:rsid w:val="00C46762"/>
    <w:rsid w:val="00C46F60"/>
    <w:rsid w:val="00C46F72"/>
    <w:rsid w:val="00C47168"/>
    <w:rsid w:val="00C4776B"/>
    <w:rsid w:val="00C47B2A"/>
    <w:rsid w:val="00C47F58"/>
    <w:rsid w:val="00C501BD"/>
    <w:rsid w:val="00C509B0"/>
    <w:rsid w:val="00C516D4"/>
    <w:rsid w:val="00C519A0"/>
    <w:rsid w:val="00C5235C"/>
    <w:rsid w:val="00C529C3"/>
    <w:rsid w:val="00C52F08"/>
    <w:rsid w:val="00C53782"/>
    <w:rsid w:val="00C546CD"/>
    <w:rsid w:val="00C56092"/>
    <w:rsid w:val="00C5669C"/>
    <w:rsid w:val="00C5753F"/>
    <w:rsid w:val="00C57A16"/>
    <w:rsid w:val="00C57DE5"/>
    <w:rsid w:val="00C57EE4"/>
    <w:rsid w:val="00C602C6"/>
    <w:rsid w:val="00C60388"/>
    <w:rsid w:val="00C608B8"/>
    <w:rsid w:val="00C60E21"/>
    <w:rsid w:val="00C62519"/>
    <w:rsid w:val="00C634B1"/>
    <w:rsid w:val="00C63D2F"/>
    <w:rsid w:val="00C64676"/>
    <w:rsid w:val="00C64CF1"/>
    <w:rsid w:val="00C65B7D"/>
    <w:rsid w:val="00C6606F"/>
    <w:rsid w:val="00C6610E"/>
    <w:rsid w:val="00C6657F"/>
    <w:rsid w:val="00C66701"/>
    <w:rsid w:val="00C66765"/>
    <w:rsid w:val="00C66DEE"/>
    <w:rsid w:val="00C670AF"/>
    <w:rsid w:val="00C675B0"/>
    <w:rsid w:val="00C67B7D"/>
    <w:rsid w:val="00C67CDA"/>
    <w:rsid w:val="00C67DFF"/>
    <w:rsid w:val="00C67F79"/>
    <w:rsid w:val="00C716EB"/>
    <w:rsid w:val="00C72343"/>
    <w:rsid w:val="00C7291B"/>
    <w:rsid w:val="00C733FB"/>
    <w:rsid w:val="00C73B53"/>
    <w:rsid w:val="00C73C85"/>
    <w:rsid w:val="00C7415E"/>
    <w:rsid w:val="00C74A55"/>
    <w:rsid w:val="00C75454"/>
    <w:rsid w:val="00C75598"/>
    <w:rsid w:val="00C763C4"/>
    <w:rsid w:val="00C7653B"/>
    <w:rsid w:val="00C77518"/>
    <w:rsid w:val="00C775B3"/>
    <w:rsid w:val="00C801E6"/>
    <w:rsid w:val="00C8066C"/>
    <w:rsid w:val="00C815F1"/>
    <w:rsid w:val="00C82F47"/>
    <w:rsid w:val="00C830A5"/>
    <w:rsid w:val="00C834E4"/>
    <w:rsid w:val="00C83ADB"/>
    <w:rsid w:val="00C84587"/>
    <w:rsid w:val="00C851A2"/>
    <w:rsid w:val="00C86063"/>
    <w:rsid w:val="00C8698F"/>
    <w:rsid w:val="00C86CA0"/>
    <w:rsid w:val="00C86D78"/>
    <w:rsid w:val="00C87E1A"/>
    <w:rsid w:val="00C9062B"/>
    <w:rsid w:val="00C919AC"/>
    <w:rsid w:val="00C9259F"/>
    <w:rsid w:val="00C931E2"/>
    <w:rsid w:val="00C937B7"/>
    <w:rsid w:val="00C93C0E"/>
    <w:rsid w:val="00C94680"/>
    <w:rsid w:val="00C95167"/>
    <w:rsid w:val="00C96093"/>
    <w:rsid w:val="00C961BE"/>
    <w:rsid w:val="00C967FF"/>
    <w:rsid w:val="00C97226"/>
    <w:rsid w:val="00C97F15"/>
    <w:rsid w:val="00CA010C"/>
    <w:rsid w:val="00CA1392"/>
    <w:rsid w:val="00CA26BA"/>
    <w:rsid w:val="00CA2795"/>
    <w:rsid w:val="00CA27CD"/>
    <w:rsid w:val="00CA2F9F"/>
    <w:rsid w:val="00CA327D"/>
    <w:rsid w:val="00CA3332"/>
    <w:rsid w:val="00CA39B5"/>
    <w:rsid w:val="00CA4E52"/>
    <w:rsid w:val="00CA4F66"/>
    <w:rsid w:val="00CA5947"/>
    <w:rsid w:val="00CA626C"/>
    <w:rsid w:val="00CA743C"/>
    <w:rsid w:val="00CA7CB9"/>
    <w:rsid w:val="00CB0418"/>
    <w:rsid w:val="00CB0F46"/>
    <w:rsid w:val="00CB177A"/>
    <w:rsid w:val="00CB1D0C"/>
    <w:rsid w:val="00CB2F07"/>
    <w:rsid w:val="00CB37F5"/>
    <w:rsid w:val="00CB53A4"/>
    <w:rsid w:val="00CB5CFA"/>
    <w:rsid w:val="00CB5E59"/>
    <w:rsid w:val="00CB5EE6"/>
    <w:rsid w:val="00CB663A"/>
    <w:rsid w:val="00CB7494"/>
    <w:rsid w:val="00CB7BFE"/>
    <w:rsid w:val="00CC0554"/>
    <w:rsid w:val="00CC2534"/>
    <w:rsid w:val="00CC2966"/>
    <w:rsid w:val="00CC43FA"/>
    <w:rsid w:val="00CC5FBD"/>
    <w:rsid w:val="00CC635D"/>
    <w:rsid w:val="00CC6670"/>
    <w:rsid w:val="00CC67DB"/>
    <w:rsid w:val="00CC6D66"/>
    <w:rsid w:val="00CD152D"/>
    <w:rsid w:val="00CD1553"/>
    <w:rsid w:val="00CD2743"/>
    <w:rsid w:val="00CD2E60"/>
    <w:rsid w:val="00CD3409"/>
    <w:rsid w:val="00CD38D4"/>
    <w:rsid w:val="00CD579C"/>
    <w:rsid w:val="00CD5E39"/>
    <w:rsid w:val="00CD5FC4"/>
    <w:rsid w:val="00CD6073"/>
    <w:rsid w:val="00CD6946"/>
    <w:rsid w:val="00CD696B"/>
    <w:rsid w:val="00CD7DE4"/>
    <w:rsid w:val="00CE070F"/>
    <w:rsid w:val="00CE09C2"/>
    <w:rsid w:val="00CE0D65"/>
    <w:rsid w:val="00CE170C"/>
    <w:rsid w:val="00CE27B6"/>
    <w:rsid w:val="00CE2E0D"/>
    <w:rsid w:val="00CE40DC"/>
    <w:rsid w:val="00CE4485"/>
    <w:rsid w:val="00CE47FC"/>
    <w:rsid w:val="00CE50D9"/>
    <w:rsid w:val="00CE5660"/>
    <w:rsid w:val="00CE5E7E"/>
    <w:rsid w:val="00CE603E"/>
    <w:rsid w:val="00CE6678"/>
    <w:rsid w:val="00CE7241"/>
    <w:rsid w:val="00CE76DF"/>
    <w:rsid w:val="00CF032C"/>
    <w:rsid w:val="00CF03B8"/>
    <w:rsid w:val="00CF0B2E"/>
    <w:rsid w:val="00CF0BBC"/>
    <w:rsid w:val="00CF0D33"/>
    <w:rsid w:val="00CF128A"/>
    <w:rsid w:val="00CF2E87"/>
    <w:rsid w:val="00CF33B1"/>
    <w:rsid w:val="00CF3452"/>
    <w:rsid w:val="00CF356C"/>
    <w:rsid w:val="00CF3922"/>
    <w:rsid w:val="00CF4122"/>
    <w:rsid w:val="00CF4431"/>
    <w:rsid w:val="00CF4493"/>
    <w:rsid w:val="00CF4655"/>
    <w:rsid w:val="00CF5C97"/>
    <w:rsid w:val="00CF5E10"/>
    <w:rsid w:val="00CF77D3"/>
    <w:rsid w:val="00D00D1D"/>
    <w:rsid w:val="00D0192C"/>
    <w:rsid w:val="00D02D02"/>
    <w:rsid w:val="00D02D67"/>
    <w:rsid w:val="00D03349"/>
    <w:rsid w:val="00D034A1"/>
    <w:rsid w:val="00D036C9"/>
    <w:rsid w:val="00D04ECB"/>
    <w:rsid w:val="00D057C8"/>
    <w:rsid w:val="00D05825"/>
    <w:rsid w:val="00D05860"/>
    <w:rsid w:val="00D073E9"/>
    <w:rsid w:val="00D07452"/>
    <w:rsid w:val="00D07E22"/>
    <w:rsid w:val="00D10187"/>
    <w:rsid w:val="00D103F7"/>
    <w:rsid w:val="00D105F1"/>
    <w:rsid w:val="00D10932"/>
    <w:rsid w:val="00D11130"/>
    <w:rsid w:val="00D11A7B"/>
    <w:rsid w:val="00D11DB9"/>
    <w:rsid w:val="00D120FF"/>
    <w:rsid w:val="00D134CD"/>
    <w:rsid w:val="00D13AA6"/>
    <w:rsid w:val="00D14F7A"/>
    <w:rsid w:val="00D15245"/>
    <w:rsid w:val="00D15249"/>
    <w:rsid w:val="00D15F86"/>
    <w:rsid w:val="00D160D9"/>
    <w:rsid w:val="00D1664D"/>
    <w:rsid w:val="00D17BFC"/>
    <w:rsid w:val="00D200C9"/>
    <w:rsid w:val="00D20241"/>
    <w:rsid w:val="00D212A9"/>
    <w:rsid w:val="00D21663"/>
    <w:rsid w:val="00D21E58"/>
    <w:rsid w:val="00D22A33"/>
    <w:rsid w:val="00D22B54"/>
    <w:rsid w:val="00D23905"/>
    <w:rsid w:val="00D24E5A"/>
    <w:rsid w:val="00D25121"/>
    <w:rsid w:val="00D25E1A"/>
    <w:rsid w:val="00D26C1E"/>
    <w:rsid w:val="00D27111"/>
    <w:rsid w:val="00D2764D"/>
    <w:rsid w:val="00D27684"/>
    <w:rsid w:val="00D27866"/>
    <w:rsid w:val="00D302C4"/>
    <w:rsid w:val="00D306B0"/>
    <w:rsid w:val="00D3181C"/>
    <w:rsid w:val="00D3386E"/>
    <w:rsid w:val="00D345C7"/>
    <w:rsid w:val="00D35E31"/>
    <w:rsid w:val="00D35F60"/>
    <w:rsid w:val="00D361B2"/>
    <w:rsid w:val="00D3628A"/>
    <w:rsid w:val="00D36899"/>
    <w:rsid w:val="00D36958"/>
    <w:rsid w:val="00D37B1E"/>
    <w:rsid w:val="00D40A9E"/>
    <w:rsid w:val="00D41019"/>
    <w:rsid w:val="00D4265F"/>
    <w:rsid w:val="00D426EE"/>
    <w:rsid w:val="00D43A14"/>
    <w:rsid w:val="00D43DE1"/>
    <w:rsid w:val="00D4454E"/>
    <w:rsid w:val="00D44675"/>
    <w:rsid w:val="00D449D0"/>
    <w:rsid w:val="00D44E39"/>
    <w:rsid w:val="00D44ED8"/>
    <w:rsid w:val="00D45104"/>
    <w:rsid w:val="00D4524A"/>
    <w:rsid w:val="00D45499"/>
    <w:rsid w:val="00D456E3"/>
    <w:rsid w:val="00D4580E"/>
    <w:rsid w:val="00D45CC2"/>
    <w:rsid w:val="00D45DE5"/>
    <w:rsid w:val="00D46A55"/>
    <w:rsid w:val="00D46B6E"/>
    <w:rsid w:val="00D47726"/>
    <w:rsid w:val="00D50473"/>
    <w:rsid w:val="00D5063F"/>
    <w:rsid w:val="00D50E50"/>
    <w:rsid w:val="00D518BA"/>
    <w:rsid w:val="00D519A0"/>
    <w:rsid w:val="00D5206D"/>
    <w:rsid w:val="00D52577"/>
    <w:rsid w:val="00D531A3"/>
    <w:rsid w:val="00D53D4D"/>
    <w:rsid w:val="00D548F7"/>
    <w:rsid w:val="00D54B69"/>
    <w:rsid w:val="00D55FAD"/>
    <w:rsid w:val="00D564EE"/>
    <w:rsid w:val="00D56D70"/>
    <w:rsid w:val="00D6172F"/>
    <w:rsid w:val="00D61903"/>
    <w:rsid w:val="00D61D5D"/>
    <w:rsid w:val="00D62394"/>
    <w:rsid w:val="00D6295E"/>
    <w:rsid w:val="00D62E94"/>
    <w:rsid w:val="00D63294"/>
    <w:rsid w:val="00D634F9"/>
    <w:rsid w:val="00D636C7"/>
    <w:rsid w:val="00D638D5"/>
    <w:rsid w:val="00D639A2"/>
    <w:rsid w:val="00D64F09"/>
    <w:rsid w:val="00D65379"/>
    <w:rsid w:val="00D65B61"/>
    <w:rsid w:val="00D6631E"/>
    <w:rsid w:val="00D668A4"/>
    <w:rsid w:val="00D668BC"/>
    <w:rsid w:val="00D66CF4"/>
    <w:rsid w:val="00D67893"/>
    <w:rsid w:val="00D67AE1"/>
    <w:rsid w:val="00D70971"/>
    <w:rsid w:val="00D70B0D"/>
    <w:rsid w:val="00D71CA1"/>
    <w:rsid w:val="00D71FA3"/>
    <w:rsid w:val="00D726EE"/>
    <w:rsid w:val="00D728CD"/>
    <w:rsid w:val="00D72C50"/>
    <w:rsid w:val="00D73A60"/>
    <w:rsid w:val="00D73E6C"/>
    <w:rsid w:val="00D74144"/>
    <w:rsid w:val="00D746BF"/>
    <w:rsid w:val="00D74D2A"/>
    <w:rsid w:val="00D74F6E"/>
    <w:rsid w:val="00D76C7F"/>
    <w:rsid w:val="00D77392"/>
    <w:rsid w:val="00D802F6"/>
    <w:rsid w:val="00D803A1"/>
    <w:rsid w:val="00D80830"/>
    <w:rsid w:val="00D812D2"/>
    <w:rsid w:val="00D8241C"/>
    <w:rsid w:val="00D82CFD"/>
    <w:rsid w:val="00D82FBE"/>
    <w:rsid w:val="00D8324B"/>
    <w:rsid w:val="00D83994"/>
    <w:rsid w:val="00D85C85"/>
    <w:rsid w:val="00D86ADA"/>
    <w:rsid w:val="00D875BD"/>
    <w:rsid w:val="00D9025C"/>
    <w:rsid w:val="00D90E55"/>
    <w:rsid w:val="00D90F41"/>
    <w:rsid w:val="00D91D0B"/>
    <w:rsid w:val="00D91ED3"/>
    <w:rsid w:val="00D9244B"/>
    <w:rsid w:val="00D92834"/>
    <w:rsid w:val="00D9294C"/>
    <w:rsid w:val="00D93BFA"/>
    <w:rsid w:val="00D94614"/>
    <w:rsid w:val="00D94A7E"/>
    <w:rsid w:val="00D96ECA"/>
    <w:rsid w:val="00D96F93"/>
    <w:rsid w:val="00D97298"/>
    <w:rsid w:val="00D97FEF"/>
    <w:rsid w:val="00DA0687"/>
    <w:rsid w:val="00DA1455"/>
    <w:rsid w:val="00DA184B"/>
    <w:rsid w:val="00DA3DFA"/>
    <w:rsid w:val="00DA45D9"/>
    <w:rsid w:val="00DA4610"/>
    <w:rsid w:val="00DA4BC9"/>
    <w:rsid w:val="00DA6829"/>
    <w:rsid w:val="00DA7595"/>
    <w:rsid w:val="00DB0426"/>
    <w:rsid w:val="00DB0F87"/>
    <w:rsid w:val="00DB0FB4"/>
    <w:rsid w:val="00DB1637"/>
    <w:rsid w:val="00DB16F1"/>
    <w:rsid w:val="00DB198A"/>
    <w:rsid w:val="00DB297C"/>
    <w:rsid w:val="00DB2B1C"/>
    <w:rsid w:val="00DB2FAA"/>
    <w:rsid w:val="00DB4591"/>
    <w:rsid w:val="00DB4CE5"/>
    <w:rsid w:val="00DB4ED3"/>
    <w:rsid w:val="00DB6777"/>
    <w:rsid w:val="00DB6D9B"/>
    <w:rsid w:val="00DB7F41"/>
    <w:rsid w:val="00DC02F3"/>
    <w:rsid w:val="00DC058A"/>
    <w:rsid w:val="00DC060F"/>
    <w:rsid w:val="00DC16F1"/>
    <w:rsid w:val="00DC3271"/>
    <w:rsid w:val="00DC4CDF"/>
    <w:rsid w:val="00DC5142"/>
    <w:rsid w:val="00DC5479"/>
    <w:rsid w:val="00DC551C"/>
    <w:rsid w:val="00DC6935"/>
    <w:rsid w:val="00DC7D61"/>
    <w:rsid w:val="00DC7F99"/>
    <w:rsid w:val="00DD0989"/>
    <w:rsid w:val="00DD09E2"/>
    <w:rsid w:val="00DD0A82"/>
    <w:rsid w:val="00DD0AED"/>
    <w:rsid w:val="00DD3639"/>
    <w:rsid w:val="00DD3A31"/>
    <w:rsid w:val="00DD3CB4"/>
    <w:rsid w:val="00DD3D30"/>
    <w:rsid w:val="00DD4BC0"/>
    <w:rsid w:val="00DD4E44"/>
    <w:rsid w:val="00DD6392"/>
    <w:rsid w:val="00DD65C3"/>
    <w:rsid w:val="00DD6AFE"/>
    <w:rsid w:val="00DD76F5"/>
    <w:rsid w:val="00DD7DDD"/>
    <w:rsid w:val="00DE137F"/>
    <w:rsid w:val="00DE1384"/>
    <w:rsid w:val="00DE160D"/>
    <w:rsid w:val="00DE2268"/>
    <w:rsid w:val="00DE25CC"/>
    <w:rsid w:val="00DE2EC1"/>
    <w:rsid w:val="00DE3098"/>
    <w:rsid w:val="00DE45F6"/>
    <w:rsid w:val="00DE47AD"/>
    <w:rsid w:val="00DE5454"/>
    <w:rsid w:val="00DE63D5"/>
    <w:rsid w:val="00DE6637"/>
    <w:rsid w:val="00DE7324"/>
    <w:rsid w:val="00DE7659"/>
    <w:rsid w:val="00DE786C"/>
    <w:rsid w:val="00DE7ACB"/>
    <w:rsid w:val="00DE7EDE"/>
    <w:rsid w:val="00DF07C1"/>
    <w:rsid w:val="00DF1943"/>
    <w:rsid w:val="00DF1E12"/>
    <w:rsid w:val="00DF26EE"/>
    <w:rsid w:val="00DF2756"/>
    <w:rsid w:val="00DF2EB9"/>
    <w:rsid w:val="00DF38BF"/>
    <w:rsid w:val="00DF3AC8"/>
    <w:rsid w:val="00DF4B57"/>
    <w:rsid w:val="00DF4D3F"/>
    <w:rsid w:val="00DF5DD7"/>
    <w:rsid w:val="00DF633D"/>
    <w:rsid w:val="00DF6E29"/>
    <w:rsid w:val="00DF7105"/>
    <w:rsid w:val="00DF7935"/>
    <w:rsid w:val="00E01E07"/>
    <w:rsid w:val="00E0260E"/>
    <w:rsid w:val="00E026F9"/>
    <w:rsid w:val="00E02A94"/>
    <w:rsid w:val="00E02CE1"/>
    <w:rsid w:val="00E02E40"/>
    <w:rsid w:val="00E0354E"/>
    <w:rsid w:val="00E040EB"/>
    <w:rsid w:val="00E04944"/>
    <w:rsid w:val="00E049C4"/>
    <w:rsid w:val="00E0617C"/>
    <w:rsid w:val="00E067B0"/>
    <w:rsid w:val="00E06EFF"/>
    <w:rsid w:val="00E07339"/>
    <w:rsid w:val="00E10AC1"/>
    <w:rsid w:val="00E1192A"/>
    <w:rsid w:val="00E12350"/>
    <w:rsid w:val="00E12E29"/>
    <w:rsid w:val="00E12F2A"/>
    <w:rsid w:val="00E13977"/>
    <w:rsid w:val="00E13C29"/>
    <w:rsid w:val="00E14568"/>
    <w:rsid w:val="00E160ED"/>
    <w:rsid w:val="00E16166"/>
    <w:rsid w:val="00E161F4"/>
    <w:rsid w:val="00E163BF"/>
    <w:rsid w:val="00E16498"/>
    <w:rsid w:val="00E165FE"/>
    <w:rsid w:val="00E1667A"/>
    <w:rsid w:val="00E16D9F"/>
    <w:rsid w:val="00E17D02"/>
    <w:rsid w:val="00E21298"/>
    <w:rsid w:val="00E220F8"/>
    <w:rsid w:val="00E22127"/>
    <w:rsid w:val="00E2321E"/>
    <w:rsid w:val="00E236FD"/>
    <w:rsid w:val="00E2379E"/>
    <w:rsid w:val="00E2460B"/>
    <w:rsid w:val="00E249F1"/>
    <w:rsid w:val="00E25528"/>
    <w:rsid w:val="00E258A9"/>
    <w:rsid w:val="00E259FB"/>
    <w:rsid w:val="00E2628C"/>
    <w:rsid w:val="00E270DA"/>
    <w:rsid w:val="00E272F8"/>
    <w:rsid w:val="00E27577"/>
    <w:rsid w:val="00E27918"/>
    <w:rsid w:val="00E30471"/>
    <w:rsid w:val="00E3154C"/>
    <w:rsid w:val="00E319A8"/>
    <w:rsid w:val="00E31AD3"/>
    <w:rsid w:val="00E31C76"/>
    <w:rsid w:val="00E32A54"/>
    <w:rsid w:val="00E33BAA"/>
    <w:rsid w:val="00E341CD"/>
    <w:rsid w:val="00E34813"/>
    <w:rsid w:val="00E34FFD"/>
    <w:rsid w:val="00E36221"/>
    <w:rsid w:val="00E3691A"/>
    <w:rsid w:val="00E36CEF"/>
    <w:rsid w:val="00E3708F"/>
    <w:rsid w:val="00E370E9"/>
    <w:rsid w:val="00E37155"/>
    <w:rsid w:val="00E379F5"/>
    <w:rsid w:val="00E37AF1"/>
    <w:rsid w:val="00E400F1"/>
    <w:rsid w:val="00E41173"/>
    <w:rsid w:val="00E411C6"/>
    <w:rsid w:val="00E412CF"/>
    <w:rsid w:val="00E42059"/>
    <w:rsid w:val="00E421F0"/>
    <w:rsid w:val="00E43B12"/>
    <w:rsid w:val="00E43BDC"/>
    <w:rsid w:val="00E45E06"/>
    <w:rsid w:val="00E46B32"/>
    <w:rsid w:val="00E46FBC"/>
    <w:rsid w:val="00E50811"/>
    <w:rsid w:val="00E51B7D"/>
    <w:rsid w:val="00E51C7D"/>
    <w:rsid w:val="00E5286F"/>
    <w:rsid w:val="00E52D22"/>
    <w:rsid w:val="00E52DD8"/>
    <w:rsid w:val="00E52F18"/>
    <w:rsid w:val="00E538CF"/>
    <w:rsid w:val="00E54460"/>
    <w:rsid w:val="00E54D71"/>
    <w:rsid w:val="00E55AD2"/>
    <w:rsid w:val="00E55CEA"/>
    <w:rsid w:val="00E563BD"/>
    <w:rsid w:val="00E57831"/>
    <w:rsid w:val="00E57F02"/>
    <w:rsid w:val="00E607CD"/>
    <w:rsid w:val="00E609E4"/>
    <w:rsid w:val="00E6114F"/>
    <w:rsid w:val="00E61797"/>
    <w:rsid w:val="00E61AF9"/>
    <w:rsid w:val="00E61D6A"/>
    <w:rsid w:val="00E62958"/>
    <w:rsid w:val="00E62A2E"/>
    <w:rsid w:val="00E63023"/>
    <w:rsid w:val="00E634F3"/>
    <w:rsid w:val="00E6354B"/>
    <w:rsid w:val="00E637BB"/>
    <w:rsid w:val="00E637BD"/>
    <w:rsid w:val="00E63AB1"/>
    <w:rsid w:val="00E64BFA"/>
    <w:rsid w:val="00E652D1"/>
    <w:rsid w:val="00E65E0E"/>
    <w:rsid w:val="00E667CD"/>
    <w:rsid w:val="00E6788C"/>
    <w:rsid w:val="00E70AEB"/>
    <w:rsid w:val="00E7187A"/>
    <w:rsid w:val="00E72DCB"/>
    <w:rsid w:val="00E73299"/>
    <w:rsid w:val="00E73698"/>
    <w:rsid w:val="00E73A66"/>
    <w:rsid w:val="00E7402A"/>
    <w:rsid w:val="00E74227"/>
    <w:rsid w:val="00E742EF"/>
    <w:rsid w:val="00E75838"/>
    <w:rsid w:val="00E75D69"/>
    <w:rsid w:val="00E761C1"/>
    <w:rsid w:val="00E76415"/>
    <w:rsid w:val="00E76C24"/>
    <w:rsid w:val="00E76D7B"/>
    <w:rsid w:val="00E80073"/>
    <w:rsid w:val="00E80AA3"/>
    <w:rsid w:val="00E80AB0"/>
    <w:rsid w:val="00E817F6"/>
    <w:rsid w:val="00E81AA7"/>
    <w:rsid w:val="00E8234A"/>
    <w:rsid w:val="00E82661"/>
    <w:rsid w:val="00E827E1"/>
    <w:rsid w:val="00E82C19"/>
    <w:rsid w:val="00E82F45"/>
    <w:rsid w:val="00E83084"/>
    <w:rsid w:val="00E831F1"/>
    <w:rsid w:val="00E83318"/>
    <w:rsid w:val="00E8417E"/>
    <w:rsid w:val="00E84C75"/>
    <w:rsid w:val="00E8507A"/>
    <w:rsid w:val="00E86202"/>
    <w:rsid w:val="00E86B40"/>
    <w:rsid w:val="00E87D25"/>
    <w:rsid w:val="00E87E15"/>
    <w:rsid w:val="00E90382"/>
    <w:rsid w:val="00E90EE7"/>
    <w:rsid w:val="00E91C08"/>
    <w:rsid w:val="00E91CC8"/>
    <w:rsid w:val="00E9282D"/>
    <w:rsid w:val="00E936BB"/>
    <w:rsid w:val="00E95D2F"/>
    <w:rsid w:val="00E96B82"/>
    <w:rsid w:val="00EA0248"/>
    <w:rsid w:val="00EA045A"/>
    <w:rsid w:val="00EA0D58"/>
    <w:rsid w:val="00EA0E8E"/>
    <w:rsid w:val="00EA1020"/>
    <w:rsid w:val="00EA1214"/>
    <w:rsid w:val="00EA29AC"/>
    <w:rsid w:val="00EA3B8E"/>
    <w:rsid w:val="00EA45B1"/>
    <w:rsid w:val="00EA5166"/>
    <w:rsid w:val="00EA66B2"/>
    <w:rsid w:val="00EA7C6A"/>
    <w:rsid w:val="00EB09FF"/>
    <w:rsid w:val="00EB0E0B"/>
    <w:rsid w:val="00EB1380"/>
    <w:rsid w:val="00EB2B65"/>
    <w:rsid w:val="00EB2E28"/>
    <w:rsid w:val="00EB300B"/>
    <w:rsid w:val="00EB400F"/>
    <w:rsid w:val="00EB5C46"/>
    <w:rsid w:val="00EB681B"/>
    <w:rsid w:val="00EB682A"/>
    <w:rsid w:val="00EC0AFE"/>
    <w:rsid w:val="00EC25F9"/>
    <w:rsid w:val="00EC2E3F"/>
    <w:rsid w:val="00EC3402"/>
    <w:rsid w:val="00EC4556"/>
    <w:rsid w:val="00EC649B"/>
    <w:rsid w:val="00EC673C"/>
    <w:rsid w:val="00EC6A6E"/>
    <w:rsid w:val="00EC6C59"/>
    <w:rsid w:val="00EC7BDD"/>
    <w:rsid w:val="00ED0217"/>
    <w:rsid w:val="00ED0428"/>
    <w:rsid w:val="00ED2F8E"/>
    <w:rsid w:val="00ED3691"/>
    <w:rsid w:val="00ED4463"/>
    <w:rsid w:val="00ED5516"/>
    <w:rsid w:val="00ED6201"/>
    <w:rsid w:val="00ED6B12"/>
    <w:rsid w:val="00ED6C20"/>
    <w:rsid w:val="00EE0870"/>
    <w:rsid w:val="00EE0CE7"/>
    <w:rsid w:val="00EE1266"/>
    <w:rsid w:val="00EE1B2A"/>
    <w:rsid w:val="00EE2B2C"/>
    <w:rsid w:val="00EE2C2A"/>
    <w:rsid w:val="00EE2C35"/>
    <w:rsid w:val="00EE2F4E"/>
    <w:rsid w:val="00EE48E6"/>
    <w:rsid w:val="00EE4CEF"/>
    <w:rsid w:val="00EE4E59"/>
    <w:rsid w:val="00EE4F39"/>
    <w:rsid w:val="00EE4F83"/>
    <w:rsid w:val="00EE5B05"/>
    <w:rsid w:val="00EE5FC7"/>
    <w:rsid w:val="00EE6C16"/>
    <w:rsid w:val="00EE73BF"/>
    <w:rsid w:val="00EE7FF3"/>
    <w:rsid w:val="00EF027F"/>
    <w:rsid w:val="00EF0BCE"/>
    <w:rsid w:val="00EF160A"/>
    <w:rsid w:val="00EF193F"/>
    <w:rsid w:val="00EF21A7"/>
    <w:rsid w:val="00EF2866"/>
    <w:rsid w:val="00EF28A2"/>
    <w:rsid w:val="00EF2F2B"/>
    <w:rsid w:val="00EF33D8"/>
    <w:rsid w:val="00EF36C1"/>
    <w:rsid w:val="00EF3A91"/>
    <w:rsid w:val="00EF4039"/>
    <w:rsid w:val="00EF5233"/>
    <w:rsid w:val="00EF64DD"/>
    <w:rsid w:val="00EF64FF"/>
    <w:rsid w:val="00EF6996"/>
    <w:rsid w:val="00EF73A6"/>
    <w:rsid w:val="00EF74A0"/>
    <w:rsid w:val="00EF7E2F"/>
    <w:rsid w:val="00EF7FA9"/>
    <w:rsid w:val="00F006C6"/>
    <w:rsid w:val="00F006F8"/>
    <w:rsid w:val="00F008AB"/>
    <w:rsid w:val="00F00BAE"/>
    <w:rsid w:val="00F00C68"/>
    <w:rsid w:val="00F02E1D"/>
    <w:rsid w:val="00F03454"/>
    <w:rsid w:val="00F0351A"/>
    <w:rsid w:val="00F04B52"/>
    <w:rsid w:val="00F0550E"/>
    <w:rsid w:val="00F0608E"/>
    <w:rsid w:val="00F06B4D"/>
    <w:rsid w:val="00F06C6C"/>
    <w:rsid w:val="00F06D39"/>
    <w:rsid w:val="00F1032A"/>
    <w:rsid w:val="00F10F2F"/>
    <w:rsid w:val="00F11224"/>
    <w:rsid w:val="00F11375"/>
    <w:rsid w:val="00F12840"/>
    <w:rsid w:val="00F12A4F"/>
    <w:rsid w:val="00F12B72"/>
    <w:rsid w:val="00F13911"/>
    <w:rsid w:val="00F13BA1"/>
    <w:rsid w:val="00F1450D"/>
    <w:rsid w:val="00F147F9"/>
    <w:rsid w:val="00F14EA2"/>
    <w:rsid w:val="00F153F9"/>
    <w:rsid w:val="00F1567A"/>
    <w:rsid w:val="00F16083"/>
    <w:rsid w:val="00F16289"/>
    <w:rsid w:val="00F16898"/>
    <w:rsid w:val="00F170D9"/>
    <w:rsid w:val="00F17B6B"/>
    <w:rsid w:val="00F20C60"/>
    <w:rsid w:val="00F217C4"/>
    <w:rsid w:val="00F21DD1"/>
    <w:rsid w:val="00F22574"/>
    <w:rsid w:val="00F23093"/>
    <w:rsid w:val="00F23DCA"/>
    <w:rsid w:val="00F241E2"/>
    <w:rsid w:val="00F2460A"/>
    <w:rsid w:val="00F24857"/>
    <w:rsid w:val="00F24D4A"/>
    <w:rsid w:val="00F24F3B"/>
    <w:rsid w:val="00F2543B"/>
    <w:rsid w:val="00F25E07"/>
    <w:rsid w:val="00F26229"/>
    <w:rsid w:val="00F26498"/>
    <w:rsid w:val="00F26AFA"/>
    <w:rsid w:val="00F26CA5"/>
    <w:rsid w:val="00F27234"/>
    <w:rsid w:val="00F30326"/>
    <w:rsid w:val="00F3042A"/>
    <w:rsid w:val="00F30D9D"/>
    <w:rsid w:val="00F31573"/>
    <w:rsid w:val="00F31A22"/>
    <w:rsid w:val="00F3258F"/>
    <w:rsid w:val="00F32864"/>
    <w:rsid w:val="00F32C3F"/>
    <w:rsid w:val="00F32DBF"/>
    <w:rsid w:val="00F330D3"/>
    <w:rsid w:val="00F340DE"/>
    <w:rsid w:val="00F35889"/>
    <w:rsid w:val="00F35A9D"/>
    <w:rsid w:val="00F35B95"/>
    <w:rsid w:val="00F36933"/>
    <w:rsid w:val="00F3753A"/>
    <w:rsid w:val="00F37A1E"/>
    <w:rsid w:val="00F37CFD"/>
    <w:rsid w:val="00F43621"/>
    <w:rsid w:val="00F44450"/>
    <w:rsid w:val="00F45023"/>
    <w:rsid w:val="00F4635A"/>
    <w:rsid w:val="00F465B9"/>
    <w:rsid w:val="00F47260"/>
    <w:rsid w:val="00F4755F"/>
    <w:rsid w:val="00F47B58"/>
    <w:rsid w:val="00F50953"/>
    <w:rsid w:val="00F50970"/>
    <w:rsid w:val="00F514E0"/>
    <w:rsid w:val="00F5154E"/>
    <w:rsid w:val="00F52D0E"/>
    <w:rsid w:val="00F53016"/>
    <w:rsid w:val="00F53F69"/>
    <w:rsid w:val="00F5469F"/>
    <w:rsid w:val="00F5492E"/>
    <w:rsid w:val="00F60628"/>
    <w:rsid w:val="00F60CA3"/>
    <w:rsid w:val="00F60FA4"/>
    <w:rsid w:val="00F6115A"/>
    <w:rsid w:val="00F615E7"/>
    <w:rsid w:val="00F6170A"/>
    <w:rsid w:val="00F62239"/>
    <w:rsid w:val="00F643EC"/>
    <w:rsid w:val="00F704F7"/>
    <w:rsid w:val="00F70B00"/>
    <w:rsid w:val="00F70E61"/>
    <w:rsid w:val="00F71587"/>
    <w:rsid w:val="00F71AE9"/>
    <w:rsid w:val="00F7203F"/>
    <w:rsid w:val="00F72196"/>
    <w:rsid w:val="00F72532"/>
    <w:rsid w:val="00F739EC"/>
    <w:rsid w:val="00F73BB2"/>
    <w:rsid w:val="00F74900"/>
    <w:rsid w:val="00F76520"/>
    <w:rsid w:val="00F76D95"/>
    <w:rsid w:val="00F76F2F"/>
    <w:rsid w:val="00F804D3"/>
    <w:rsid w:val="00F813B0"/>
    <w:rsid w:val="00F81C18"/>
    <w:rsid w:val="00F81C7D"/>
    <w:rsid w:val="00F844DE"/>
    <w:rsid w:val="00F84EBC"/>
    <w:rsid w:val="00F85CBE"/>
    <w:rsid w:val="00F8622F"/>
    <w:rsid w:val="00F86653"/>
    <w:rsid w:val="00F86A4D"/>
    <w:rsid w:val="00F872DB"/>
    <w:rsid w:val="00F8737C"/>
    <w:rsid w:val="00F9047C"/>
    <w:rsid w:val="00F90CD1"/>
    <w:rsid w:val="00F917B6"/>
    <w:rsid w:val="00F91AFD"/>
    <w:rsid w:val="00F91DDF"/>
    <w:rsid w:val="00F920DF"/>
    <w:rsid w:val="00F9237E"/>
    <w:rsid w:val="00F92573"/>
    <w:rsid w:val="00F926D8"/>
    <w:rsid w:val="00F92D9E"/>
    <w:rsid w:val="00F9395E"/>
    <w:rsid w:val="00F93B1A"/>
    <w:rsid w:val="00F94159"/>
    <w:rsid w:val="00F94AF1"/>
    <w:rsid w:val="00F95C14"/>
    <w:rsid w:val="00F96014"/>
    <w:rsid w:val="00F96F21"/>
    <w:rsid w:val="00F97E16"/>
    <w:rsid w:val="00FA07A8"/>
    <w:rsid w:val="00FA08FE"/>
    <w:rsid w:val="00FA0E13"/>
    <w:rsid w:val="00FA1968"/>
    <w:rsid w:val="00FA20F7"/>
    <w:rsid w:val="00FA2A02"/>
    <w:rsid w:val="00FA46E7"/>
    <w:rsid w:val="00FA4F84"/>
    <w:rsid w:val="00FA53ED"/>
    <w:rsid w:val="00FA6E07"/>
    <w:rsid w:val="00FA7495"/>
    <w:rsid w:val="00FA775E"/>
    <w:rsid w:val="00FA7A3D"/>
    <w:rsid w:val="00FB0258"/>
    <w:rsid w:val="00FB03EF"/>
    <w:rsid w:val="00FB06B4"/>
    <w:rsid w:val="00FB101B"/>
    <w:rsid w:val="00FB1F52"/>
    <w:rsid w:val="00FB2433"/>
    <w:rsid w:val="00FB2E03"/>
    <w:rsid w:val="00FB4DA8"/>
    <w:rsid w:val="00FB6363"/>
    <w:rsid w:val="00FB7760"/>
    <w:rsid w:val="00FB7FEF"/>
    <w:rsid w:val="00FC0C89"/>
    <w:rsid w:val="00FC180C"/>
    <w:rsid w:val="00FC1D20"/>
    <w:rsid w:val="00FC208F"/>
    <w:rsid w:val="00FC24DC"/>
    <w:rsid w:val="00FC3C94"/>
    <w:rsid w:val="00FC3C97"/>
    <w:rsid w:val="00FC3DAB"/>
    <w:rsid w:val="00FC5FD8"/>
    <w:rsid w:val="00FC6453"/>
    <w:rsid w:val="00FC681E"/>
    <w:rsid w:val="00FC6BB9"/>
    <w:rsid w:val="00FC75F6"/>
    <w:rsid w:val="00FC76BC"/>
    <w:rsid w:val="00FC797A"/>
    <w:rsid w:val="00FC79F8"/>
    <w:rsid w:val="00FC7D6B"/>
    <w:rsid w:val="00FD0EF0"/>
    <w:rsid w:val="00FD1CE7"/>
    <w:rsid w:val="00FD1F92"/>
    <w:rsid w:val="00FD258B"/>
    <w:rsid w:val="00FD2C3B"/>
    <w:rsid w:val="00FD3084"/>
    <w:rsid w:val="00FD32C9"/>
    <w:rsid w:val="00FD33E6"/>
    <w:rsid w:val="00FD5FAA"/>
    <w:rsid w:val="00FD7EF1"/>
    <w:rsid w:val="00FE016C"/>
    <w:rsid w:val="00FE27AE"/>
    <w:rsid w:val="00FE2E6B"/>
    <w:rsid w:val="00FE3948"/>
    <w:rsid w:val="00FE4296"/>
    <w:rsid w:val="00FE4608"/>
    <w:rsid w:val="00FE4637"/>
    <w:rsid w:val="00FE4881"/>
    <w:rsid w:val="00FE4D85"/>
    <w:rsid w:val="00FE5475"/>
    <w:rsid w:val="00FE651B"/>
    <w:rsid w:val="00FE6BDB"/>
    <w:rsid w:val="00FE76AF"/>
    <w:rsid w:val="00FF014B"/>
    <w:rsid w:val="00FF095C"/>
    <w:rsid w:val="00FF160F"/>
    <w:rsid w:val="00FF1BC8"/>
    <w:rsid w:val="00FF33C4"/>
    <w:rsid w:val="00FF4255"/>
    <w:rsid w:val="00FF426F"/>
    <w:rsid w:val="00FF5564"/>
    <w:rsid w:val="00FF5DA9"/>
    <w:rsid w:val="00FF60E7"/>
    <w:rsid w:val="00FF6657"/>
    <w:rsid w:val="00FF69FB"/>
    <w:rsid w:val="00FF744A"/>
    <w:rsid w:val="00FF778D"/>
    <w:rsid w:val="00FF7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ea570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Document Map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2D1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1.一级标题"/>
    <w:basedOn w:val="a"/>
    <w:next w:val="a0"/>
    <w:link w:val="1Char"/>
    <w:uiPriority w:val="9"/>
    <w:qFormat/>
    <w:rsid w:val="007378FC"/>
    <w:pPr>
      <w:keepNext/>
      <w:keepLines/>
      <w:widowControl/>
      <w:numPr>
        <w:numId w:val="1"/>
      </w:numPr>
      <w:tabs>
        <w:tab w:val="left" w:pos="360"/>
      </w:tabs>
      <w:spacing w:beforeLines="100" w:afterLines="100"/>
      <w:mirrorIndents/>
      <w:jc w:val="left"/>
      <w:outlineLvl w:val="0"/>
    </w:pPr>
    <w:rPr>
      <w:rFonts w:ascii="Arial Unicode MS" w:hAnsi="Arial Unicode MS"/>
      <w:b/>
      <w:bCs/>
      <w:kern w:val="44"/>
      <w:sz w:val="36"/>
      <w:szCs w:val="36"/>
      <w:lang/>
    </w:rPr>
  </w:style>
  <w:style w:type="paragraph" w:styleId="2">
    <w:name w:val="heading 2"/>
    <w:aliases w:val="H2,Chapter Number/Appendix Letter,chn,2.二级标题"/>
    <w:basedOn w:val="a"/>
    <w:next w:val="a0"/>
    <w:link w:val="2Char"/>
    <w:uiPriority w:val="9"/>
    <w:qFormat/>
    <w:rsid w:val="007378FC"/>
    <w:pPr>
      <w:keepNext/>
      <w:keepLines/>
      <w:widowControl/>
      <w:numPr>
        <w:ilvl w:val="1"/>
        <w:numId w:val="1"/>
      </w:numPr>
      <w:spacing w:beforeLines="50" w:afterLines="50"/>
      <w:jc w:val="left"/>
      <w:outlineLvl w:val="1"/>
    </w:pPr>
    <w:rPr>
      <w:rFonts w:ascii="Arial Unicode MS" w:hAnsi="Arial Unicode MS"/>
      <w:b/>
      <w:bCs/>
      <w:sz w:val="32"/>
      <w:szCs w:val="32"/>
      <w:lang/>
    </w:rPr>
  </w:style>
  <w:style w:type="paragraph" w:styleId="3">
    <w:name w:val="heading 3"/>
    <w:aliases w:val="3.三级标题"/>
    <w:basedOn w:val="a"/>
    <w:next w:val="a0"/>
    <w:link w:val="3Char"/>
    <w:qFormat/>
    <w:rsid w:val="002F20B2"/>
    <w:pPr>
      <w:keepNext/>
      <w:keepLines/>
      <w:widowControl/>
      <w:numPr>
        <w:ilvl w:val="2"/>
        <w:numId w:val="1"/>
      </w:numPr>
      <w:spacing w:line="360" w:lineRule="auto"/>
      <w:jc w:val="left"/>
      <w:outlineLvl w:val="2"/>
    </w:pPr>
    <w:rPr>
      <w:rFonts w:ascii="Arial Unicode MS" w:hAnsi="Arial Unicode MS"/>
      <w:b/>
      <w:bCs/>
      <w:sz w:val="30"/>
      <w:szCs w:val="28"/>
      <w:lang/>
    </w:rPr>
  </w:style>
  <w:style w:type="paragraph" w:styleId="4">
    <w:name w:val="heading 4"/>
    <w:aliases w:val="4.四级标题"/>
    <w:basedOn w:val="a"/>
    <w:next w:val="a0"/>
    <w:link w:val="4Char"/>
    <w:qFormat/>
    <w:rsid w:val="002F20B2"/>
    <w:pPr>
      <w:keepNext/>
      <w:keepLines/>
      <w:numPr>
        <w:ilvl w:val="3"/>
        <w:numId w:val="1"/>
      </w:numPr>
      <w:spacing w:line="360" w:lineRule="auto"/>
      <w:outlineLvl w:val="3"/>
    </w:pPr>
    <w:rPr>
      <w:rFonts w:ascii="Arial Unicode MS" w:hAnsi="Arial Unicode MS"/>
      <w:b/>
      <w:bCs/>
      <w:sz w:val="28"/>
      <w:lang/>
    </w:rPr>
  </w:style>
  <w:style w:type="paragraph" w:styleId="5">
    <w:name w:val="heading 5"/>
    <w:aliases w:val="5.五级标题"/>
    <w:basedOn w:val="a"/>
    <w:next w:val="a"/>
    <w:link w:val="5Char"/>
    <w:qFormat/>
    <w:rsid w:val="002F20B2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4"/>
      <w:szCs w:val="28"/>
      <w:lang/>
    </w:rPr>
  </w:style>
  <w:style w:type="paragraph" w:styleId="6">
    <w:name w:val="heading 6"/>
    <w:aliases w:val="6.六级标题"/>
    <w:basedOn w:val="a"/>
    <w:next w:val="a"/>
    <w:link w:val="6Char"/>
    <w:qFormat/>
    <w:rsid w:val="00EB2E2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lang/>
    </w:rPr>
  </w:style>
  <w:style w:type="paragraph" w:styleId="7">
    <w:name w:val="heading 7"/>
    <w:basedOn w:val="a"/>
    <w:next w:val="a"/>
    <w:link w:val="7Char"/>
    <w:qFormat/>
    <w:rsid w:val="00EB2E2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lang/>
    </w:rPr>
  </w:style>
  <w:style w:type="paragraph" w:styleId="8">
    <w:name w:val="heading 8"/>
    <w:basedOn w:val="a"/>
    <w:next w:val="a"/>
    <w:link w:val="8Char"/>
    <w:qFormat/>
    <w:rsid w:val="00EB2E2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  <w:lang/>
    </w:rPr>
  </w:style>
  <w:style w:type="paragraph" w:styleId="9">
    <w:name w:val="heading 9"/>
    <w:basedOn w:val="a"/>
    <w:next w:val="a"/>
    <w:link w:val="9Char"/>
    <w:qFormat/>
    <w:rsid w:val="00EB2E2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rsid w:val="000164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a5">
    <w:name w:val="footer"/>
    <w:basedOn w:val="a"/>
    <w:link w:val="Char0"/>
    <w:uiPriority w:val="99"/>
    <w:rsid w:val="000164CD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character" w:styleId="a6">
    <w:name w:val="Strong"/>
    <w:uiPriority w:val="22"/>
    <w:qFormat/>
    <w:rsid w:val="00EB2E28"/>
    <w:rPr>
      <w:b/>
      <w:bCs/>
    </w:rPr>
  </w:style>
  <w:style w:type="character" w:styleId="a7">
    <w:name w:val="Hyperlink"/>
    <w:uiPriority w:val="99"/>
    <w:rsid w:val="000164CD"/>
    <w:rPr>
      <w:color w:val="330099"/>
      <w:u w:val="single"/>
    </w:rPr>
  </w:style>
  <w:style w:type="paragraph" w:styleId="a0">
    <w:name w:val="Body Text"/>
    <w:basedOn w:val="a"/>
    <w:link w:val="Char1"/>
    <w:rsid w:val="009E46D7"/>
    <w:pPr>
      <w:spacing w:line="360" w:lineRule="auto"/>
      <w:ind w:firstLineChars="200" w:firstLine="420"/>
    </w:pPr>
    <w:rPr>
      <w:rFonts w:ascii="宋体" w:hAnsi="宋体"/>
      <w:szCs w:val="21"/>
      <w:lang/>
    </w:rPr>
  </w:style>
  <w:style w:type="character" w:customStyle="1" w:styleId="Char1">
    <w:name w:val="正文文本 Char"/>
    <w:link w:val="a0"/>
    <w:rsid w:val="009E46D7"/>
    <w:rPr>
      <w:rFonts w:ascii="宋体" w:hAnsi="宋体"/>
      <w:kern w:val="2"/>
      <w:sz w:val="21"/>
      <w:szCs w:val="21"/>
    </w:rPr>
  </w:style>
  <w:style w:type="paragraph" w:styleId="10">
    <w:name w:val="toc 1"/>
    <w:basedOn w:val="a"/>
    <w:next w:val="a"/>
    <w:autoRedefine/>
    <w:uiPriority w:val="39"/>
    <w:qFormat/>
    <w:rsid w:val="004B613E"/>
    <w:pPr>
      <w:spacing w:before="120"/>
      <w:jc w:val="left"/>
    </w:pPr>
    <w:rPr>
      <w:rFonts w:ascii="Calibri" w:hAnsi="Calibri"/>
      <w:b/>
      <w:bCs/>
      <w:i/>
      <w:iCs/>
      <w:sz w:val="24"/>
    </w:rPr>
  </w:style>
  <w:style w:type="paragraph" w:styleId="20">
    <w:name w:val="toc 2"/>
    <w:basedOn w:val="a"/>
    <w:next w:val="a"/>
    <w:autoRedefine/>
    <w:uiPriority w:val="39"/>
    <w:qFormat/>
    <w:rsid w:val="000E4CF3"/>
    <w:pPr>
      <w:spacing w:before="120"/>
      <w:ind w:left="210"/>
      <w:jc w:val="left"/>
    </w:pPr>
    <w:rPr>
      <w:rFonts w:ascii="Calibri" w:hAnsi="Calibr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qFormat/>
    <w:rsid w:val="000C05B4"/>
    <w:pPr>
      <w:ind w:left="420"/>
      <w:jc w:val="left"/>
    </w:pPr>
    <w:rPr>
      <w:rFonts w:ascii="Calibri" w:hAnsi="Calibri"/>
      <w:sz w:val="20"/>
      <w:szCs w:val="20"/>
    </w:rPr>
  </w:style>
  <w:style w:type="paragraph" w:customStyle="1" w:styleId="Instructions">
    <w:name w:val="Instructions"/>
    <w:basedOn w:val="a0"/>
    <w:rsid w:val="00042684"/>
    <w:pPr>
      <w:widowControl/>
      <w:spacing w:after="220" w:line="220" w:lineRule="atLeast"/>
    </w:pPr>
    <w:rPr>
      <w:i/>
      <w:kern w:val="0"/>
      <w:sz w:val="22"/>
      <w:szCs w:val="20"/>
      <w:lang w:eastAsia="en-US"/>
    </w:rPr>
  </w:style>
  <w:style w:type="character" w:customStyle="1" w:styleId="1Char">
    <w:name w:val="标题 1 Char"/>
    <w:aliases w:val="1.一级标题 Char"/>
    <w:link w:val="1"/>
    <w:uiPriority w:val="9"/>
    <w:rsid w:val="007378FC"/>
    <w:rPr>
      <w:rFonts w:ascii="Arial Unicode MS" w:hAnsi="Arial Unicode MS"/>
      <w:b/>
      <w:bCs/>
      <w:kern w:val="44"/>
      <w:sz w:val="36"/>
      <w:szCs w:val="36"/>
      <w:lang/>
    </w:rPr>
  </w:style>
  <w:style w:type="character" w:customStyle="1" w:styleId="2Char">
    <w:name w:val="标题 2 Char"/>
    <w:aliases w:val="H2 Char,Chapter Number/Appendix Letter Char,chn Char,2.二级标题 Char"/>
    <w:link w:val="2"/>
    <w:uiPriority w:val="9"/>
    <w:rsid w:val="007378FC"/>
    <w:rPr>
      <w:rFonts w:ascii="Arial Unicode MS" w:hAnsi="Arial Unicode MS"/>
      <w:b/>
      <w:bCs/>
      <w:kern w:val="2"/>
      <w:sz w:val="32"/>
      <w:szCs w:val="32"/>
      <w:lang/>
    </w:rPr>
  </w:style>
  <w:style w:type="character" w:customStyle="1" w:styleId="3Char">
    <w:name w:val="标题 3 Char"/>
    <w:aliases w:val="3.三级标题 Char"/>
    <w:link w:val="3"/>
    <w:rsid w:val="002F20B2"/>
    <w:rPr>
      <w:rFonts w:ascii="Arial Unicode MS" w:hAnsi="Arial Unicode MS"/>
      <w:b/>
      <w:bCs/>
      <w:kern w:val="2"/>
      <w:sz w:val="30"/>
      <w:szCs w:val="28"/>
      <w:lang/>
    </w:rPr>
  </w:style>
  <w:style w:type="character" w:customStyle="1" w:styleId="4Char">
    <w:name w:val="标题 4 Char"/>
    <w:aliases w:val="4.四级标题 Char"/>
    <w:link w:val="4"/>
    <w:rsid w:val="002F20B2"/>
    <w:rPr>
      <w:rFonts w:ascii="Arial Unicode MS" w:hAnsi="Arial Unicode MS"/>
      <w:b/>
      <w:bCs/>
      <w:kern w:val="2"/>
      <w:sz w:val="28"/>
      <w:szCs w:val="24"/>
      <w:lang/>
    </w:rPr>
  </w:style>
  <w:style w:type="character" w:customStyle="1" w:styleId="5Char">
    <w:name w:val="标题 5 Char"/>
    <w:aliases w:val="5.五级标题 Char"/>
    <w:link w:val="5"/>
    <w:rsid w:val="002F20B2"/>
    <w:rPr>
      <w:b/>
      <w:bCs/>
      <w:kern w:val="2"/>
      <w:sz w:val="24"/>
      <w:szCs w:val="28"/>
      <w:lang/>
    </w:rPr>
  </w:style>
  <w:style w:type="character" w:customStyle="1" w:styleId="6Char">
    <w:name w:val="标题 6 Char"/>
    <w:aliases w:val="6.六级标题 Char"/>
    <w:link w:val="6"/>
    <w:rsid w:val="00EB2E28"/>
    <w:rPr>
      <w:rFonts w:ascii="Arial" w:eastAsia="黑体" w:hAnsi="Arial"/>
      <w:b/>
      <w:bCs/>
      <w:kern w:val="2"/>
      <w:sz w:val="24"/>
      <w:szCs w:val="24"/>
      <w:lang/>
    </w:rPr>
  </w:style>
  <w:style w:type="character" w:customStyle="1" w:styleId="7Char">
    <w:name w:val="标题 7 Char"/>
    <w:link w:val="7"/>
    <w:rsid w:val="00EB2E28"/>
    <w:rPr>
      <w:b/>
      <w:bCs/>
      <w:kern w:val="2"/>
      <w:sz w:val="24"/>
      <w:szCs w:val="24"/>
      <w:lang/>
    </w:rPr>
  </w:style>
  <w:style w:type="character" w:customStyle="1" w:styleId="8Char">
    <w:name w:val="标题 8 Char"/>
    <w:link w:val="8"/>
    <w:rsid w:val="00EB2E28"/>
    <w:rPr>
      <w:rFonts w:ascii="Arial" w:eastAsia="黑体" w:hAnsi="Arial"/>
      <w:kern w:val="2"/>
      <w:sz w:val="24"/>
      <w:szCs w:val="24"/>
      <w:lang/>
    </w:rPr>
  </w:style>
  <w:style w:type="character" w:customStyle="1" w:styleId="9Char">
    <w:name w:val="标题 9 Char"/>
    <w:link w:val="9"/>
    <w:rsid w:val="00EB2E28"/>
    <w:rPr>
      <w:rFonts w:ascii="Arial" w:eastAsia="黑体" w:hAnsi="Arial"/>
      <w:kern w:val="2"/>
      <w:sz w:val="21"/>
      <w:szCs w:val="21"/>
      <w:lang/>
    </w:rPr>
  </w:style>
  <w:style w:type="paragraph" w:customStyle="1" w:styleId="BodyText123">
    <w:name w:val="Body Text 1.2.3."/>
    <w:basedOn w:val="a"/>
    <w:rsid w:val="0094065E"/>
    <w:pPr>
      <w:widowControl/>
      <w:spacing w:after="120" w:line="180" w:lineRule="atLeast"/>
      <w:ind w:left="1224"/>
    </w:pPr>
    <w:rPr>
      <w:rFonts w:ascii="Arial" w:hAnsi="Arial" w:cs="Helvetica"/>
      <w:kern w:val="0"/>
      <w:sz w:val="22"/>
      <w:szCs w:val="20"/>
      <w:lang w:eastAsia="en-US"/>
    </w:rPr>
  </w:style>
  <w:style w:type="paragraph" w:customStyle="1" w:styleId="BodyText12">
    <w:name w:val="Body Text 1.2."/>
    <w:basedOn w:val="a0"/>
    <w:rsid w:val="0094065E"/>
    <w:pPr>
      <w:widowControl/>
      <w:spacing w:after="220" w:line="220" w:lineRule="atLeast"/>
      <w:ind w:left="720"/>
    </w:pPr>
    <w:rPr>
      <w:rFonts w:ascii="Arial" w:hAnsi="Arial" w:cs="Helvetica"/>
      <w:kern w:val="0"/>
      <w:sz w:val="22"/>
      <w:szCs w:val="20"/>
      <w:lang w:eastAsia="en-US"/>
    </w:rPr>
  </w:style>
  <w:style w:type="paragraph" w:customStyle="1" w:styleId="BodyText1234">
    <w:name w:val="Body Text 1.2.3.4."/>
    <w:basedOn w:val="BodyText123"/>
    <w:rsid w:val="0094065E"/>
    <w:pPr>
      <w:ind w:left="1728"/>
    </w:pPr>
  </w:style>
  <w:style w:type="character" w:customStyle="1" w:styleId="Char0">
    <w:name w:val="页脚 Char"/>
    <w:link w:val="a5"/>
    <w:uiPriority w:val="99"/>
    <w:rsid w:val="0094065E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B2E28"/>
    <w:pPr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8">
    <w:name w:val="Balloon Text"/>
    <w:basedOn w:val="a"/>
    <w:link w:val="Char2"/>
    <w:uiPriority w:val="99"/>
    <w:rsid w:val="00B95C08"/>
    <w:rPr>
      <w:sz w:val="18"/>
      <w:szCs w:val="18"/>
      <w:lang/>
    </w:rPr>
  </w:style>
  <w:style w:type="character" w:customStyle="1" w:styleId="Char2">
    <w:name w:val="批注框文本 Char"/>
    <w:link w:val="a8"/>
    <w:uiPriority w:val="99"/>
    <w:rsid w:val="00B95C08"/>
    <w:rPr>
      <w:kern w:val="2"/>
      <w:sz w:val="18"/>
      <w:szCs w:val="18"/>
    </w:rPr>
  </w:style>
  <w:style w:type="paragraph" w:styleId="a9">
    <w:name w:val="Title"/>
    <w:basedOn w:val="TOC"/>
    <w:next w:val="a"/>
    <w:link w:val="Char3"/>
    <w:qFormat/>
    <w:rsid w:val="00793AE7"/>
    <w:pPr>
      <w:spacing w:before="312" w:after="312"/>
      <w:jc w:val="center"/>
    </w:pPr>
    <w:rPr>
      <w:rFonts w:ascii="Arial Unicode MS" w:eastAsia="华文细黑" w:hAnsi="Arial Unicode MS"/>
      <w:color w:val="auto"/>
      <w:sz w:val="36"/>
      <w:szCs w:val="36"/>
      <w:lang w:val="zh-CN"/>
    </w:rPr>
  </w:style>
  <w:style w:type="character" w:customStyle="1" w:styleId="Char3">
    <w:name w:val="标题 Char"/>
    <w:link w:val="a9"/>
    <w:rsid w:val="00793AE7"/>
    <w:rPr>
      <w:rFonts w:ascii="Arial Unicode MS" w:eastAsia="华文细黑" w:hAnsi="Arial Unicode MS"/>
      <w:b/>
      <w:bCs/>
      <w:sz w:val="36"/>
      <w:szCs w:val="36"/>
      <w:lang w:val="zh-CN"/>
    </w:rPr>
  </w:style>
  <w:style w:type="paragraph" w:styleId="aa">
    <w:name w:val="Document Map"/>
    <w:basedOn w:val="a"/>
    <w:link w:val="Char4"/>
    <w:uiPriority w:val="99"/>
    <w:rsid w:val="009B2900"/>
    <w:rPr>
      <w:rFonts w:ascii="宋体"/>
      <w:sz w:val="18"/>
      <w:szCs w:val="18"/>
      <w:lang/>
    </w:rPr>
  </w:style>
  <w:style w:type="paragraph" w:styleId="40">
    <w:name w:val="toc 4"/>
    <w:basedOn w:val="a"/>
    <w:next w:val="a"/>
    <w:autoRedefine/>
    <w:uiPriority w:val="39"/>
    <w:rsid w:val="000C05B4"/>
    <w:pPr>
      <w:ind w:left="630"/>
      <w:jc w:val="left"/>
    </w:pPr>
    <w:rPr>
      <w:rFonts w:ascii="Calibri" w:hAnsi="Calibri"/>
      <w:sz w:val="20"/>
      <w:szCs w:val="20"/>
    </w:rPr>
  </w:style>
  <w:style w:type="paragraph" w:styleId="21">
    <w:name w:val="Body Text Indent 2"/>
    <w:basedOn w:val="a"/>
    <w:link w:val="2Char0"/>
    <w:rsid w:val="009E46D7"/>
    <w:pPr>
      <w:spacing w:after="120" w:line="480" w:lineRule="auto"/>
      <w:ind w:leftChars="200" w:left="420"/>
    </w:pPr>
    <w:rPr>
      <w:lang/>
    </w:rPr>
  </w:style>
  <w:style w:type="character" w:customStyle="1" w:styleId="2Char0">
    <w:name w:val="正文文本缩进 2 Char"/>
    <w:link w:val="21"/>
    <w:rsid w:val="009E46D7"/>
    <w:rPr>
      <w:kern w:val="2"/>
      <w:sz w:val="21"/>
      <w:szCs w:val="24"/>
    </w:rPr>
  </w:style>
  <w:style w:type="character" w:customStyle="1" w:styleId="Char4">
    <w:name w:val="文档结构图 Char"/>
    <w:link w:val="aa"/>
    <w:uiPriority w:val="99"/>
    <w:rsid w:val="009B2900"/>
    <w:rPr>
      <w:rFonts w:ascii="宋体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2E3675"/>
    <w:pPr>
      <w:ind w:firstLineChars="200" w:firstLine="420"/>
    </w:pPr>
  </w:style>
  <w:style w:type="paragraph" w:styleId="ac">
    <w:name w:val="Body Text Indent"/>
    <w:basedOn w:val="a"/>
    <w:link w:val="Char5"/>
    <w:rsid w:val="00D15F86"/>
    <w:pPr>
      <w:spacing w:after="120"/>
      <w:ind w:leftChars="200" w:left="420"/>
    </w:pPr>
    <w:rPr>
      <w:lang/>
    </w:rPr>
  </w:style>
  <w:style w:type="character" w:customStyle="1" w:styleId="Char5">
    <w:name w:val="正文文本缩进 Char"/>
    <w:link w:val="ac"/>
    <w:rsid w:val="00D15F86"/>
    <w:rPr>
      <w:kern w:val="2"/>
      <w:sz w:val="21"/>
      <w:szCs w:val="24"/>
    </w:rPr>
  </w:style>
  <w:style w:type="paragraph" w:customStyle="1" w:styleId="22">
    <w:name w:val="首行缩进2字符"/>
    <w:basedOn w:val="a"/>
    <w:link w:val="2Char1"/>
    <w:qFormat/>
    <w:rsid w:val="00B10431"/>
    <w:pPr>
      <w:spacing w:line="276" w:lineRule="auto"/>
      <w:ind w:firstLineChars="200" w:firstLine="420"/>
    </w:pPr>
    <w:rPr>
      <w:sz w:val="24"/>
      <w:lang/>
    </w:rPr>
  </w:style>
  <w:style w:type="character" w:customStyle="1" w:styleId="2Char1">
    <w:name w:val="首行缩进2字符 Char"/>
    <w:link w:val="22"/>
    <w:rsid w:val="00B10431"/>
    <w:rPr>
      <w:kern w:val="2"/>
      <w:sz w:val="24"/>
      <w:szCs w:val="24"/>
    </w:rPr>
  </w:style>
  <w:style w:type="paragraph" w:customStyle="1" w:styleId="C">
    <w:name w:val="C.文章正文"/>
    <w:basedOn w:val="a"/>
    <w:rsid w:val="007C7B75"/>
    <w:pPr>
      <w:spacing w:line="360" w:lineRule="auto"/>
      <w:ind w:firstLineChars="200" w:firstLine="200"/>
    </w:pPr>
    <w:rPr>
      <w:szCs w:val="21"/>
    </w:rPr>
  </w:style>
  <w:style w:type="paragraph" w:customStyle="1" w:styleId="G">
    <w:name w:val="G.图片序号"/>
    <w:basedOn w:val="a"/>
    <w:next w:val="C"/>
    <w:rsid w:val="007C7B75"/>
    <w:pPr>
      <w:numPr>
        <w:numId w:val="2"/>
      </w:numPr>
      <w:jc w:val="center"/>
    </w:pPr>
    <w:rPr>
      <w:szCs w:val="21"/>
    </w:rPr>
  </w:style>
  <w:style w:type="paragraph" w:customStyle="1" w:styleId="661">
    <w:name w:val="样式 段前: 6 磅 段后: 6 磅1"/>
    <w:basedOn w:val="a"/>
    <w:link w:val="661Char"/>
    <w:rsid w:val="00E14568"/>
    <w:pPr>
      <w:spacing w:before="120" w:after="120"/>
      <w:ind w:leftChars="1200" w:left="2568"/>
    </w:pPr>
    <w:rPr>
      <w:rFonts w:ascii="Arial" w:hAnsi="Arial"/>
      <w:color w:val="000000"/>
      <w:kern w:val="0"/>
      <w:sz w:val="20"/>
      <w:szCs w:val="20"/>
      <w:lang/>
    </w:rPr>
  </w:style>
  <w:style w:type="character" w:customStyle="1" w:styleId="661Char">
    <w:name w:val="样式 段前: 6 磅 段后: 6 磅1 Char"/>
    <w:link w:val="661"/>
    <w:rsid w:val="00E14568"/>
    <w:rPr>
      <w:rFonts w:ascii="Arial" w:hAnsi="Arial"/>
      <w:color w:val="000000"/>
      <w:lang/>
    </w:rPr>
  </w:style>
  <w:style w:type="character" w:customStyle="1" w:styleId="Char">
    <w:name w:val="页眉 Char"/>
    <w:link w:val="a4"/>
    <w:uiPriority w:val="99"/>
    <w:rsid w:val="00E14568"/>
    <w:rPr>
      <w:kern w:val="2"/>
      <w:sz w:val="18"/>
      <w:szCs w:val="18"/>
    </w:rPr>
  </w:style>
  <w:style w:type="table" w:styleId="ad">
    <w:name w:val="Table Grid"/>
    <w:basedOn w:val="a2"/>
    <w:uiPriority w:val="59"/>
    <w:rsid w:val="00E14568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Char1">
    <w:name w:val="标题 9 Char1"/>
    <w:uiPriority w:val="9"/>
    <w:semiHidden/>
    <w:rsid w:val="00E14568"/>
    <w:rPr>
      <w:rFonts w:ascii="Cambria" w:eastAsia="宋体" w:hAnsi="Cambria" w:cs="Times New Roman"/>
      <w:kern w:val="2"/>
      <w:sz w:val="21"/>
      <w:szCs w:val="21"/>
    </w:rPr>
  </w:style>
  <w:style w:type="character" w:customStyle="1" w:styleId="apple-converted-space">
    <w:name w:val="apple-converted-space"/>
    <w:rsid w:val="00E14568"/>
  </w:style>
  <w:style w:type="paragraph" w:styleId="ae">
    <w:name w:val="Normal Indent"/>
    <w:aliases w:val="表正文,正文非缩进"/>
    <w:basedOn w:val="a"/>
    <w:uiPriority w:val="99"/>
    <w:rsid w:val="00E14568"/>
    <w:pPr>
      <w:ind w:firstLine="420"/>
    </w:pPr>
    <w:rPr>
      <w:szCs w:val="20"/>
    </w:rPr>
  </w:style>
  <w:style w:type="paragraph" w:customStyle="1" w:styleId="F">
    <w:name w:val="F.表格序号"/>
    <w:basedOn w:val="a"/>
    <w:next w:val="C"/>
    <w:rsid w:val="00E14568"/>
    <w:pPr>
      <w:numPr>
        <w:numId w:val="3"/>
      </w:numPr>
    </w:pPr>
    <w:rPr>
      <w:szCs w:val="21"/>
    </w:rPr>
  </w:style>
  <w:style w:type="paragraph" w:customStyle="1" w:styleId="D">
    <w:name w:val="D.表格栏头"/>
    <w:basedOn w:val="a"/>
    <w:rsid w:val="00C34EE9"/>
    <w:pPr>
      <w:spacing w:beforeLines="10" w:afterLines="10"/>
    </w:pPr>
    <w:rPr>
      <w:b/>
      <w:szCs w:val="21"/>
    </w:rPr>
  </w:style>
  <w:style w:type="paragraph" w:styleId="af">
    <w:name w:val="Normal (Web)"/>
    <w:basedOn w:val="a"/>
    <w:uiPriority w:val="99"/>
    <w:unhideWhenUsed/>
    <w:rsid w:val="00C34E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0">
    <w:name w:val="annotation reference"/>
    <w:uiPriority w:val="99"/>
    <w:rsid w:val="00036334"/>
    <w:rPr>
      <w:sz w:val="21"/>
      <w:szCs w:val="21"/>
    </w:rPr>
  </w:style>
  <w:style w:type="paragraph" w:styleId="af1">
    <w:name w:val="annotation text"/>
    <w:basedOn w:val="a"/>
    <w:link w:val="Char6"/>
    <w:uiPriority w:val="99"/>
    <w:rsid w:val="00036334"/>
    <w:pPr>
      <w:jc w:val="left"/>
    </w:pPr>
    <w:rPr>
      <w:lang/>
    </w:rPr>
  </w:style>
  <w:style w:type="character" w:customStyle="1" w:styleId="Char6">
    <w:name w:val="批注文字 Char"/>
    <w:link w:val="af1"/>
    <w:uiPriority w:val="99"/>
    <w:rsid w:val="00036334"/>
    <w:rPr>
      <w:kern w:val="2"/>
      <w:sz w:val="21"/>
      <w:szCs w:val="24"/>
      <w:lang/>
    </w:rPr>
  </w:style>
  <w:style w:type="paragraph" w:styleId="af2">
    <w:name w:val="annotation subject"/>
    <w:basedOn w:val="af1"/>
    <w:next w:val="af1"/>
    <w:link w:val="Char7"/>
    <w:uiPriority w:val="99"/>
    <w:rsid w:val="00036334"/>
    <w:rPr>
      <w:b/>
      <w:bCs/>
    </w:rPr>
  </w:style>
  <w:style w:type="character" w:customStyle="1" w:styleId="Char7">
    <w:name w:val="批注主题 Char"/>
    <w:link w:val="af2"/>
    <w:uiPriority w:val="99"/>
    <w:rsid w:val="00036334"/>
    <w:rPr>
      <w:b/>
      <w:bCs/>
      <w:kern w:val="2"/>
      <w:sz w:val="21"/>
      <w:szCs w:val="24"/>
      <w:lang/>
    </w:rPr>
  </w:style>
  <w:style w:type="paragraph" w:styleId="50">
    <w:name w:val="toc 5"/>
    <w:basedOn w:val="a"/>
    <w:next w:val="a"/>
    <w:autoRedefine/>
    <w:uiPriority w:val="39"/>
    <w:unhideWhenUsed/>
    <w:rsid w:val="004B613E"/>
    <w:pPr>
      <w:ind w:left="840"/>
      <w:jc w:val="left"/>
    </w:pPr>
    <w:rPr>
      <w:rFonts w:ascii="Calibri" w:hAnsi="Calibr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B613E"/>
    <w:pPr>
      <w:ind w:left="1050"/>
      <w:jc w:val="left"/>
    </w:pPr>
    <w:rPr>
      <w:rFonts w:ascii="Calibri" w:hAnsi="Calibr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B613E"/>
    <w:pPr>
      <w:ind w:left="1260"/>
      <w:jc w:val="left"/>
    </w:pPr>
    <w:rPr>
      <w:rFonts w:ascii="Calibri" w:hAnsi="Calibr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4B613E"/>
    <w:pPr>
      <w:ind w:left="1470"/>
      <w:jc w:val="left"/>
    </w:pPr>
    <w:rPr>
      <w:rFonts w:ascii="Calibri" w:hAnsi="Calibri"/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4B613E"/>
    <w:pPr>
      <w:ind w:left="1680"/>
      <w:jc w:val="left"/>
    </w:pPr>
    <w:rPr>
      <w:rFonts w:ascii="Calibri" w:hAnsi="Calibri"/>
      <w:sz w:val="20"/>
      <w:szCs w:val="20"/>
    </w:rPr>
  </w:style>
  <w:style w:type="paragraph" w:styleId="af3">
    <w:name w:val="No Spacing"/>
    <w:uiPriority w:val="1"/>
    <w:qFormat/>
    <w:rsid w:val="00C07ED5"/>
    <w:pPr>
      <w:widowControl w:val="0"/>
      <w:jc w:val="both"/>
    </w:pPr>
    <w:rPr>
      <w:rFonts w:ascii="Calibri" w:hAnsi="Calibr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Document Map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2D1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1.一级标题"/>
    <w:basedOn w:val="a"/>
    <w:next w:val="a0"/>
    <w:link w:val="1Char"/>
    <w:uiPriority w:val="9"/>
    <w:qFormat/>
    <w:rsid w:val="007378FC"/>
    <w:pPr>
      <w:keepNext/>
      <w:keepLines/>
      <w:widowControl/>
      <w:numPr>
        <w:numId w:val="1"/>
      </w:numPr>
      <w:tabs>
        <w:tab w:val="left" w:pos="360"/>
      </w:tabs>
      <w:spacing w:beforeLines="100" w:afterLines="100"/>
      <w:mirrorIndents/>
      <w:jc w:val="left"/>
      <w:outlineLvl w:val="0"/>
    </w:pPr>
    <w:rPr>
      <w:rFonts w:ascii="Arial Unicode MS" w:hAnsi="Arial Unicode MS"/>
      <w:b/>
      <w:bCs/>
      <w:kern w:val="44"/>
      <w:sz w:val="36"/>
      <w:szCs w:val="36"/>
      <w:lang w:val="x-none" w:eastAsia="x-none"/>
    </w:rPr>
  </w:style>
  <w:style w:type="paragraph" w:styleId="2">
    <w:name w:val="heading 2"/>
    <w:aliases w:val="H2,Chapter Number/Appendix Letter,chn,2.二级标题"/>
    <w:basedOn w:val="a"/>
    <w:next w:val="a0"/>
    <w:link w:val="2Char"/>
    <w:uiPriority w:val="9"/>
    <w:qFormat/>
    <w:rsid w:val="007378FC"/>
    <w:pPr>
      <w:keepNext/>
      <w:keepLines/>
      <w:widowControl/>
      <w:numPr>
        <w:ilvl w:val="1"/>
        <w:numId w:val="1"/>
      </w:numPr>
      <w:spacing w:beforeLines="50" w:afterLines="50"/>
      <w:jc w:val="left"/>
      <w:outlineLvl w:val="1"/>
    </w:pPr>
    <w:rPr>
      <w:rFonts w:ascii="Arial Unicode MS" w:hAnsi="Arial Unicode MS"/>
      <w:b/>
      <w:bCs/>
      <w:sz w:val="32"/>
      <w:szCs w:val="32"/>
      <w:lang w:val="x-none" w:eastAsia="x-none"/>
    </w:rPr>
  </w:style>
  <w:style w:type="paragraph" w:styleId="3">
    <w:name w:val="heading 3"/>
    <w:aliases w:val="3.三级标题"/>
    <w:basedOn w:val="a"/>
    <w:next w:val="a0"/>
    <w:link w:val="3Char"/>
    <w:qFormat/>
    <w:rsid w:val="002F20B2"/>
    <w:pPr>
      <w:keepNext/>
      <w:keepLines/>
      <w:widowControl/>
      <w:numPr>
        <w:ilvl w:val="2"/>
        <w:numId w:val="1"/>
      </w:numPr>
      <w:spacing w:line="360" w:lineRule="auto"/>
      <w:jc w:val="left"/>
      <w:outlineLvl w:val="2"/>
    </w:pPr>
    <w:rPr>
      <w:rFonts w:ascii="Arial Unicode MS" w:hAnsi="Arial Unicode MS"/>
      <w:b/>
      <w:bCs/>
      <w:sz w:val="30"/>
      <w:szCs w:val="28"/>
      <w:lang w:val="x-none" w:eastAsia="x-none"/>
    </w:rPr>
  </w:style>
  <w:style w:type="paragraph" w:styleId="4">
    <w:name w:val="heading 4"/>
    <w:aliases w:val="4.四级标题"/>
    <w:basedOn w:val="a"/>
    <w:next w:val="a0"/>
    <w:link w:val="4Char"/>
    <w:qFormat/>
    <w:rsid w:val="002F20B2"/>
    <w:pPr>
      <w:keepNext/>
      <w:keepLines/>
      <w:numPr>
        <w:ilvl w:val="3"/>
        <w:numId w:val="1"/>
      </w:numPr>
      <w:spacing w:line="360" w:lineRule="auto"/>
      <w:outlineLvl w:val="3"/>
    </w:pPr>
    <w:rPr>
      <w:rFonts w:ascii="Arial Unicode MS" w:hAnsi="Arial Unicode MS"/>
      <w:b/>
      <w:bCs/>
      <w:sz w:val="28"/>
      <w:lang w:val="x-none" w:eastAsia="x-none"/>
    </w:rPr>
  </w:style>
  <w:style w:type="paragraph" w:styleId="5">
    <w:name w:val="heading 5"/>
    <w:aliases w:val="5.五级标题"/>
    <w:basedOn w:val="a"/>
    <w:next w:val="a"/>
    <w:link w:val="5Char"/>
    <w:qFormat/>
    <w:rsid w:val="002F20B2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4"/>
      <w:szCs w:val="28"/>
      <w:lang w:val="x-none" w:eastAsia="x-none"/>
    </w:rPr>
  </w:style>
  <w:style w:type="paragraph" w:styleId="6">
    <w:name w:val="heading 6"/>
    <w:aliases w:val="6.六级标题"/>
    <w:basedOn w:val="a"/>
    <w:next w:val="a"/>
    <w:link w:val="6Char"/>
    <w:qFormat/>
    <w:rsid w:val="00EB2E2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lang w:val="x-none" w:eastAsia="x-none"/>
    </w:rPr>
  </w:style>
  <w:style w:type="paragraph" w:styleId="7">
    <w:name w:val="heading 7"/>
    <w:basedOn w:val="a"/>
    <w:next w:val="a"/>
    <w:link w:val="7Char"/>
    <w:qFormat/>
    <w:rsid w:val="00EB2E2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lang w:val="x-none" w:eastAsia="x-none"/>
    </w:rPr>
  </w:style>
  <w:style w:type="paragraph" w:styleId="8">
    <w:name w:val="heading 8"/>
    <w:basedOn w:val="a"/>
    <w:next w:val="a"/>
    <w:link w:val="8Char"/>
    <w:qFormat/>
    <w:rsid w:val="00EB2E2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  <w:lang w:val="x-none" w:eastAsia="x-none"/>
    </w:rPr>
  </w:style>
  <w:style w:type="paragraph" w:styleId="9">
    <w:name w:val="heading 9"/>
    <w:basedOn w:val="a"/>
    <w:next w:val="a"/>
    <w:link w:val="9Char"/>
    <w:qFormat/>
    <w:rsid w:val="00EB2E2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rsid w:val="000164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5">
    <w:name w:val="footer"/>
    <w:basedOn w:val="a"/>
    <w:link w:val="Char0"/>
    <w:uiPriority w:val="99"/>
    <w:rsid w:val="000164CD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styleId="a6">
    <w:name w:val="Strong"/>
    <w:uiPriority w:val="22"/>
    <w:qFormat/>
    <w:rsid w:val="00EB2E28"/>
    <w:rPr>
      <w:b/>
      <w:bCs/>
    </w:rPr>
  </w:style>
  <w:style w:type="character" w:styleId="a7">
    <w:name w:val="Hyperlink"/>
    <w:uiPriority w:val="99"/>
    <w:rsid w:val="000164CD"/>
    <w:rPr>
      <w:color w:val="330099"/>
      <w:u w:val="single"/>
    </w:rPr>
  </w:style>
  <w:style w:type="paragraph" w:styleId="a0">
    <w:name w:val="Body Text"/>
    <w:basedOn w:val="a"/>
    <w:link w:val="Char1"/>
    <w:rsid w:val="009E46D7"/>
    <w:pPr>
      <w:spacing w:line="360" w:lineRule="auto"/>
      <w:ind w:firstLineChars="200" w:firstLine="420"/>
    </w:pPr>
    <w:rPr>
      <w:rFonts w:ascii="宋体" w:hAnsi="宋体"/>
      <w:szCs w:val="21"/>
      <w:lang w:val="x-none" w:eastAsia="x-none"/>
    </w:rPr>
  </w:style>
  <w:style w:type="character" w:customStyle="1" w:styleId="Char1">
    <w:name w:val="正文文本 Char"/>
    <w:link w:val="a0"/>
    <w:rsid w:val="009E46D7"/>
    <w:rPr>
      <w:rFonts w:ascii="宋体" w:hAnsi="宋体"/>
      <w:kern w:val="2"/>
      <w:sz w:val="21"/>
      <w:szCs w:val="21"/>
    </w:rPr>
  </w:style>
  <w:style w:type="paragraph" w:styleId="10">
    <w:name w:val="toc 1"/>
    <w:basedOn w:val="a"/>
    <w:next w:val="a"/>
    <w:autoRedefine/>
    <w:uiPriority w:val="39"/>
    <w:qFormat/>
    <w:rsid w:val="004B613E"/>
    <w:pPr>
      <w:spacing w:before="120"/>
      <w:jc w:val="left"/>
    </w:pPr>
    <w:rPr>
      <w:rFonts w:ascii="Calibri" w:hAnsi="Calibri"/>
      <w:b/>
      <w:bCs/>
      <w:i/>
      <w:iCs/>
      <w:sz w:val="24"/>
    </w:rPr>
  </w:style>
  <w:style w:type="paragraph" w:styleId="20">
    <w:name w:val="toc 2"/>
    <w:basedOn w:val="a"/>
    <w:next w:val="a"/>
    <w:autoRedefine/>
    <w:uiPriority w:val="39"/>
    <w:qFormat/>
    <w:rsid w:val="000E4CF3"/>
    <w:pPr>
      <w:spacing w:before="120"/>
      <w:ind w:left="210"/>
      <w:jc w:val="left"/>
    </w:pPr>
    <w:rPr>
      <w:rFonts w:ascii="Calibri" w:hAnsi="Calibr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qFormat/>
    <w:rsid w:val="000C05B4"/>
    <w:pPr>
      <w:ind w:left="420"/>
      <w:jc w:val="left"/>
    </w:pPr>
    <w:rPr>
      <w:rFonts w:ascii="Calibri" w:hAnsi="Calibri"/>
      <w:sz w:val="20"/>
      <w:szCs w:val="20"/>
    </w:rPr>
  </w:style>
  <w:style w:type="paragraph" w:customStyle="1" w:styleId="Instructions">
    <w:name w:val="Instructions"/>
    <w:basedOn w:val="a0"/>
    <w:rsid w:val="00042684"/>
    <w:pPr>
      <w:widowControl/>
      <w:spacing w:after="220" w:line="220" w:lineRule="atLeast"/>
    </w:pPr>
    <w:rPr>
      <w:i/>
      <w:kern w:val="0"/>
      <w:sz w:val="22"/>
      <w:szCs w:val="20"/>
      <w:lang w:eastAsia="en-US"/>
    </w:rPr>
  </w:style>
  <w:style w:type="character" w:customStyle="1" w:styleId="1Char">
    <w:name w:val="标题 1 Char"/>
    <w:aliases w:val="1.一级标题 Char"/>
    <w:link w:val="1"/>
    <w:uiPriority w:val="9"/>
    <w:rsid w:val="007378FC"/>
    <w:rPr>
      <w:rFonts w:ascii="Arial Unicode MS" w:hAnsi="Arial Unicode MS"/>
      <w:b/>
      <w:bCs/>
      <w:kern w:val="44"/>
      <w:sz w:val="36"/>
      <w:szCs w:val="36"/>
      <w:lang w:val="x-none" w:eastAsia="x-none"/>
    </w:rPr>
  </w:style>
  <w:style w:type="character" w:customStyle="1" w:styleId="2Char">
    <w:name w:val="标题 2 Char"/>
    <w:aliases w:val="H2 Char,Chapter Number/Appendix Letter Char,chn Char,2.二级标题 Char"/>
    <w:link w:val="2"/>
    <w:uiPriority w:val="9"/>
    <w:rsid w:val="007378FC"/>
    <w:rPr>
      <w:rFonts w:ascii="Arial Unicode MS" w:hAnsi="Arial Unicode MS"/>
      <w:b/>
      <w:bCs/>
      <w:kern w:val="2"/>
      <w:sz w:val="32"/>
      <w:szCs w:val="32"/>
      <w:lang w:val="x-none" w:eastAsia="x-none"/>
    </w:rPr>
  </w:style>
  <w:style w:type="character" w:customStyle="1" w:styleId="3Char">
    <w:name w:val="标题 3 Char"/>
    <w:aliases w:val="3.三级标题 Char"/>
    <w:link w:val="3"/>
    <w:rsid w:val="002F20B2"/>
    <w:rPr>
      <w:rFonts w:ascii="Arial Unicode MS" w:hAnsi="Arial Unicode MS"/>
      <w:b/>
      <w:bCs/>
      <w:kern w:val="2"/>
      <w:sz w:val="30"/>
      <w:szCs w:val="28"/>
      <w:lang w:val="x-none" w:eastAsia="x-none"/>
    </w:rPr>
  </w:style>
  <w:style w:type="character" w:customStyle="1" w:styleId="4Char">
    <w:name w:val="标题 4 Char"/>
    <w:aliases w:val="4.四级标题 Char"/>
    <w:link w:val="4"/>
    <w:rsid w:val="002F20B2"/>
    <w:rPr>
      <w:rFonts w:ascii="Arial Unicode MS" w:hAnsi="Arial Unicode MS"/>
      <w:b/>
      <w:bCs/>
      <w:kern w:val="2"/>
      <w:sz w:val="28"/>
      <w:szCs w:val="24"/>
      <w:lang w:val="x-none" w:eastAsia="x-none"/>
    </w:rPr>
  </w:style>
  <w:style w:type="character" w:customStyle="1" w:styleId="5Char">
    <w:name w:val="标题 5 Char"/>
    <w:aliases w:val="5.五级标题 Char"/>
    <w:link w:val="5"/>
    <w:rsid w:val="002F20B2"/>
    <w:rPr>
      <w:b/>
      <w:bCs/>
      <w:kern w:val="2"/>
      <w:sz w:val="24"/>
      <w:szCs w:val="28"/>
      <w:lang w:val="x-none" w:eastAsia="x-none"/>
    </w:rPr>
  </w:style>
  <w:style w:type="character" w:customStyle="1" w:styleId="6Char">
    <w:name w:val="标题 6 Char"/>
    <w:aliases w:val="6.六级标题 Char"/>
    <w:link w:val="6"/>
    <w:rsid w:val="00EB2E28"/>
    <w:rPr>
      <w:rFonts w:ascii="Arial" w:eastAsia="黑体" w:hAnsi="Arial"/>
      <w:b/>
      <w:bCs/>
      <w:kern w:val="2"/>
      <w:sz w:val="24"/>
      <w:szCs w:val="24"/>
      <w:lang w:val="x-none" w:eastAsia="x-none"/>
    </w:rPr>
  </w:style>
  <w:style w:type="character" w:customStyle="1" w:styleId="7Char">
    <w:name w:val="标题 7 Char"/>
    <w:link w:val="7"/>
    <w:rsid w:val="00EB2E28"/>
    <w:rPr>
      <w:b/>
      <w:bCs/>
      <w:kern w:val="2"/>
      <w:sz w:val="24"/>
      <w:szCs w:val="24"/>
      <w:lang w:val="x-none" w:eastAsia="x-none"/>
    </w:rPr>
  </w:style>
  <w:style w:type="character" w:customStyle="1" w:styleId="8Char">
    <w:name w:val="标题 8 Char"/>
    <w:link w:val="8"/>
    <w:rsid w:val="00EB2E28"/>
    <w:rPr>
      <w:rFonts w:ascii="Arial" w:eastAsia="黑体" w:hAnsi="Arial"/>
      <w:kern w:val="2"/>
      <w:sz w:val="24"/>
      <w:szCs w:val="24"/>
      <w:lang w:val="x-none" w:eastAsia="x-none"/>
    </w:rPr>
  </w:style>
  <w:style w:type="character" w:customStyle="1" w:styleId="9Char">
    <w:name w:val="标题 9 Char"/>
    <w:link w:val="9"/>
    <w:rsid w:val="00EB2E28"/>
    <w:rPr>
      <w:rFonts w:ascii="Arial" w:eastAsia="黑体" w:hAnsi="Arial"/>
      <w:kern w:val="2"/>
      <w:sz w:val="21"/>
      <w:szCs w:val="21"/>
      <w:lang w:val="x-none" w:eastAsia="x-none"/>
    </w:rPr>
  </w:style>
  <w:style w:type="paragraph" w:customStyle="1" w:styleId="BodyText123">
    <w:name w:val="Body Text 1.2.3."/>
    <w:basedOn w:val="a"/>
    <w:rsid w:val="0094065E"/>
    <w:pPr>
      <w:widowControl/>
      <w:spacing w:after="120" w:line="180" w:lineRule="atLeast"/>
      <w:ind w:left="1224"/>
    </w:pPr>
    <w:rPr>
      <w:rFonts w:ascii="Arial" w:hAnsi="Arial" w:cs="Helvetica"/>
      <w:kern w:val="0"/>
      <w:sz w:val="22"/>
      <w:szCs w:val="20"/>
      <w:lang w:eastAsia="en-US"/>
    </w:rPr>
  </w:style>
  <w:style w:type="paragraph" w:customStyle="1" w:styleId="BodyText12">
    <w:name w:val="Body Text 1.2."/>
    <w:basedOn w:val="a0"/>
    <w:rsid w:val="0094065E"/>
    <w:pPr>
      <w:widowControl/>
      <w:spacing w:after="220" w:line="220" w:lineRule="atLeast"/>
      <w:ind w:left="720"/>
    </w:pPr>
    <w:rPr>
      <w:rFonts w:ascii="Arial" w:hAnsi="Arial" w:cs="Helvetica"/>
      <w:kern w:val="0"/>
      <w:sz w:val="22"/>
      <w:szCs w:val="20"/>
      <w:lang w:eastAsia="en-US"/>
    </w:rPr>
  </w:style>
  <w:style w:type="paragraph" w:customStyle="1" w:styleId="BodyText1234">
    <w:name w:val="Body Text 1.2.3.4."/>
    <w:basedOn w:val="BodyText123"/>
    <w:rsid w:val="0094065E"/>
    <w:pPr>
      <w:ind w:left="1728"/>
    </w:pPr>
  </w:style>
  <w:style w:type="character" w:customStyle="1" w:styleId="Char0">
    <w:name w:val="页脚 Char"/>
    <w:link w:val="a5"/>
    <w:uiPriority w:val="99"/>
    <w:rsid w:val="0094065E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B2E28"/>
    <w:pPr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8">
    <w:name w:val="Balloon Text"/>
    <w:basedOn w:val="a"/>
    <w:link w:val="Char2"/>
    <w:uiPriority w:val="99"/>
    <w:rsid w:val="00B95C08"/>
    <w:rPr>
      <w:sz w:val="18"/>
      <w:szCs w:val="18"/>
      <w:lang w:val="x-none" w:eastAsia="x-none"/>
    </w:rPr>
  </w:style>
  <w:style w:type="character" w:customStyle="1" w:styleId="Char2">
    <w:name w:val="批注框文本 Char"/>
    <w:link w:val="a8"/>
    <w:uiPriority w:val="99"/>
    <w:rsid w:val="00B95C08"/>
    <w:rPr>
      <w:kern w:val="2"/>
      <w:sz w:val="18"/>
      <w:szCs w:val="18"/>
    </w:rPr>
  </w:style>
  <w:style w:type="paragraph" w:styleId="a9">
    <w:name w:val="Title"/>
    <w:basedOn w:val="TOC"/>
    <w:next w:val="a"/>
    <w:link w:val="Char3"/>
    <w:qFormat/>
    <w:rsid w:val="00793AE7"/>
    <w:pPr>
      <w:spacing w:before="312" w:after="312"/>
      <w:jc w:val="center"/>
    </w:pPr>
    <w:rPr>
      <w:rFonts w:ascii="Arial Unicode MS" w:eastAsia="华文细黑" w:hAnsi="Arial Unicode MS"/>
      <w:color w:val="auto"/>
      <w:sz w:val="36"/>
      <w:szCs w:val="36"/>
      <w:lang w:val="zh-CN"/>
    </w:rPr>
  </w:style>
  <w:style w:type="character" w:customStyle="1" w:styleId="Char3">
    <w:name w:val="标题 Char"/>
    <w:link w:val="a9"/>
    <w:rsid w:val="00793AE7"/>
    <w:rPr>
      <w:rFonts w:ascii="Arial Unicode MS" w:eastAsia="华文细黑" w:hAnsi="Arial Unicode MS"/>
      <w:b/>
      <w:bCs/>
      <w:sz w:val="36"/>
      <w:szCs w:val="36"/>
      <w:lang w:val="zh-CN"/>
    </w:rPr>
  </w:style>
  <w:style w:type="paragraph" w:styleId="aa">
    <w:name w:val="Document Map"/>
    <w:basedOn w:val="a"/>
    <w:link w:val="Char4"/>
    <w:uiPriority w:val="99"/>
    <w:rsid w:val="009B2900"/>
    <w:rPr>
      <w:rFonts w:ascii="宋体"/>
      <w:sz w:val="18"/>
      <w:szCs w:val="18"/>
      <w:lang w:val="x-none" w:eastAsia="x-none"/>
    </w:rPr>
  </w:style>
  <w:style w:type="paragraph" w:styleId="40">
    <w:name w:val="toc 4"/>
    <w:basedOn w:val="a"/>
    <w:next w:val="a"/>
    <w:autoRedefine/>
    <w:uiPriority w:val="39"/>
    <w:rsid w:val="000C05B4"/>
    <w:pPr>
      <w:ind w:left="630"/>
      <w:jc w:val="left"/>
    </w:pPr>
    <w:rPr>
      <w:rFonts w:ascii="Calibri" w:hAnsi="Calibri"/>
      <w:sz w:val="20"/>
      <w:szCs w:val="20"/>
    </w:rPr>
  </w:style>
  <w:style w:type="paragraph" w:styleId="21">
    <w:name w:val="Body Text Indent 2"/>
    <w:basedOn w:val="a"/>
    <w:link w:val="2Char0"/>
    <w:rsid w:val="009E46D7"/>
    <w:pPr>
      <w:spacing w:after="120" w:line="480" w:lineRule="auto"/>
      <w:ind w:leftChars="200" w:left="420"/>
    </w:pPr>
    <w:rPr>
      <w:lang w:val="x-none" w:eastAsia="x-none"/>
    </w:rPr>
  </w:style>
  <w:style w:type="character" w:customStyle="1" w:styleId="2Char0">
    <w:name w:val="正文文本缩进 2 Char"/>
    <w:link w:val="21"/>
    <w:rsid w:val="009E46D7"/>
    <w:rPr>
      <w:kern w:val="2"/>
      <w:sz w:val="21"/>
      <w:szCs w:val="24"/>
    </w:rPr>
  </w:style>
  <w:style w:type="character" w:customStyle="1" w:styleId="Char4">
    <w:name w:val="文档结构图 Char"/>
    <w:link w:val="aa"/>
    <w:uiPriority w:val="99"/>
    <w:rsid w:val="009B2900"/>
    <w:rPr>
      <w:rFonts w:ascii="宋体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2E3675"/>
    <w:pPr>
      <w:ind w:firstLineChars="200" w:firstLine="420"/>
    </w:pPr>
  </w:style>
  <w:style w:type="paragraph" w:styleId="ac">
    <w:name w:val="Body Text Indent"/>
    <w:basedOn w:val="a"/>
    <w:link w:val="Char5"/>
    <w:rsid w:val="00D15F86"/>
    <w:pPr>
      <w:spacing w:after="120"/>
      <w:ind w:leftChars="200" w:left="420"/>
    </w:pPr>
    <w:rPr>
      <w:lang w:val="x-none" w:eastAsia="x-none"/>
    </w:rPr>
  </w:style>
  <w:style w:type="character" w:customStyle="1" w:styleId="Char5">
    <w:name w:val="正文文本缩进 Char"/>
    <w:link w:val="ac"/>
    <w:rsid w:val="00D15F86"/>
    <w:rPr>
      <w:kern w:val="2"/>
      <w:sz w:val="21"/>
      <w:szCs w:val="24"/>
    </w:rPr>
  </w:style>
  <w:style w:type="paragraph" w:customStyle="1" w:styleId="22">
    <w:name w:val="首行缩进2字符"/>
    <w:basedOn w:val="a"/>
    <w:link w:val="2Char1"/>
    <w:qFormat/>
    <w:rsid w:val="00B10431"/>
    <w:pPr>
      <w:spacing w:line="276" w:lineRule="auto"/>
      <w:ind w:firstLineChars="200" w:firstLine="420"/>
    </w:pPr>
    <w:rPr>
      <w:sz w:val="24"/>
      <w:lang w:val="x-none" w:eastAsia="x-none"/>
    </w:rPr>
  </w:style>
  <w:style w:type="character" w:customStyle="1" w:styleId="2Char1">
    <w:name w:val="首行缩进2字符 Char"/>
    <w:link w:val="22"/>
    <w:rsid w:val="00B10431"/>
    <w:rPr>
      <w:kern w:val="2"/>
      <w:sz w:val="24"/>
      <w:szCs w:val="24"/>
    </w:rPr>
  </w:style>
  <w:style w:type="paragraph" w:customStyle="1" w:styleId="C">
    <w:name w:val="C.文章正文"/>
    <w:basedOn w:val="a"/>
    <w:rsid w:val="007C7B75"/>
    <w:pPr>
      <w:spacing w:line="360" w:lineRule="auto"/>
      <w:ind w:firstLineChars="200" w:firstLine="200"/>
    </w:pPr>
    <w:rPr>
      <w:szCs w:val="21"/>
    </w:rPr>
  </w:style>
  <w:style w:type="paragraph" w:customStyle="1" w:styleId="G">
    <w:name w:val="G.图片序号"/>
    <w:basedOn w:val="a"/>
    <w:next w:val="C"/>
    <w:rsid w:val="007C7B75"/>
    <w:pPr>
      <w:numPr>
        <w:numId w:val="2"/>
      </w:numPr>
      <w:jc w:val="center"/>
    </w:pPr>
    <w:rPr>
      <w:szCs w:val="21"/>
    </w:rPr>
  </w:style>
  <w:style w:type="paragraph" w:customStyle="1" w:styleId="661">
    <w:name w:val="样式 段前: 6 磅 段后: 6 磅1"/>
    <w:basedOn w:val="a"/>
    <w:link w:val="661Char"/>
    <w:rsid w:val="00E14568"/>
    <w:pPr>
      <w:spacing w:before="120" w:after="120"/>
      <w:ind w:leftChars="1200" w:left="2568"/>
    </w:pPr>
    <w:rPr>
      <w:rFonts w:ascii="Arial" w:hAnsi="Arial"/>
      <w:color w:val="000000"/>
      <w:kern w:val="0"/>
      <w:sz w:val="20"/>
      <w:szCs w:val="20"/>
      <w:lang w:val="x-none" w:eastAsia="x-none"/>
    </w:rPr>
  </w:style>
  <w:style w:type="character" w:customStyle="1" w:styleId="661Char">
    <w:name w:val="样式 段前: 6 磅 段后: 6 磅1 Char"/>
    <w:link w:val="661"/>
    <w:rsid w:val="00E14568"/>
    <w:rPr>
      <w:rFonts w:ascii="Arial" w:hAnsi="Arial"/>
      <w:color w:val="000000"/>
      <w:lang w:val="x-none" w:eastAsia="x-none"/>
    </w:rPr>
  </w:style>
  <w:style w:type="character" w:customStyle="1" w:styleId="Char">
    <w:name w:val="页眉 Char"/>
    <w:link w:val="a4"/>
    <w:uiPriority w:val="99"/>
    <w:rsid w:val="00E14568"/>
    <w:rPr>
      <w:kern w:val="2"/>
      <w:sz w:val="18"/>
      <w:szCs w:val="18"/>
    </w:rPr>
  </w:style>
  <w:style w:type="table" w:styleId="ad">
    <w:name w:val="Table Grid"/>
    <w:basedOn w:val="a2"/>
    <w:uiPriority w:val="59"/>
    <w:rsid w:val="00E14568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Char1">
    <w:name w:val="标题 9 Char1"/>
    <w:uiPriority w:val="9"/>
    <w:semiHidden/>
    <w:rsid w:val="00E14568"/>
    <w:rPr>
      <w:rFonts w:ascii="Cambria" w:eastAsia="宋体" w:hAnsi="Cambria" w:cs="Times New Roman"/>
      <w:kern w:val="2"/>
      <w:sz w:val="21"/>
      <w:szCs w:val="21"/>
    </w:rPr>
  </w:style>
  <w:style w:type="character" w:customStyle="1" w:styleId="apple-converted-space">
    <w:name w:val="apple-converted-space"/>
    <w:rsid w:val="00E14568"/>
  </w:style>
  <w:style w:type="paragraph" w:styleId="ae">
    <w:name w:val="Normal Indent"/>
    <w:aliases w:val="表正文,正文非缩进"/>
    <w:basedOn w:val="a"/>
    <w:uiPriority w:val="99"/>
    <w:rsid w:val="00E14568"/>
    <w:pPr>
      <w:ind w:firstLine="420"/>
    </w:pPr>
    <w:rPr>
      <w:szCs w:val="20"/>
    </w:rPr>
  </w:style>
  <w:style w:type="paragraph" w:customStyle="1" w:styleId="F">
    <w:name w:val="F.表格序号"/>
    <w:basedOn w:val="a"/>
    <w:next w:val="C"/>
    <w:rsid w:val="00E14568"/>
    <w:pPr>
      <w:numPr>
        <w:numId w:val="3"/>
      </w:numPr>
    </w:pPr>
    <w:rPr>
      <w:szCs w:val="21"/>
    </w:rPr>
  </w:style>
  <w:style w:type="paragraph" w:customStyle="1" w:styleId="D">
    <w:name w:val="D.表格栏头"/>
    <w:basedOn w:val="a"/>
    <w:rsid w:val="00C34EE9"/>
    <w:pPr>
      <w:spacing w:beforeLines="10" w:afterLines="10"/>
    </w:pPr>
    <w:rPr>
      <w:b/>
      <w:szCs w:val="21"/>
    </w:rPr>
  </w:style>
  <w:style w:type="paragraph" w:styleId="af">
    <w:name w:val="Normal (Web)"/>
    <w:basedOn w:val="a"/>
    <w:uiPriority w:val="99"/>
    <w:unhideWhenUsed/>
    <w:rsid w:val="00C34E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0">
    <w:name w:val="annotation reference"/>
    <w:uiPriority w:val="99"/>
    <w:rsid w:val="00036334"/>
    <w:rPr>
      <w:sz w:val="21"/>
      <w:szCs w:val="21"/>
    </w:rPr>
  </w:style>
  <w:style w:type="paragraph" w:styleId="af1">
    <w:name w:val="annotation text"/>
    <w:basedOn w:val="a"/>
    <w:link w:val="Char6"/>
    <w:uiPriority w:val="99"/>
    <w:rsid w:val="00036334"/>
    <w:pPr>
      <w:jc w:val="left"/>
    </w:pPr>
    <w:rPr>
      <w:lang w:val="x-none" w:eastAsia="x-none"/>
    </w:rPr>
  </w:style>
  <w:style w:type="character" w:customStyle="1" w:styleId="Char6">
    <w:name w:val="批注文字 Char"/>
    <w:link w:val="af1"/>
    <w:uiPriority w:val="99"/>
    <w:rsid w:val="00036334"/>
    <w:rPr>
      <w:kern w:val="2"/>
      <w:sz w:val="21"/>
      <w:szCs w:val="24"/>
      <w:lang w:val="x-none" w:eastAsia="x-none"/>
    </w:rPr>
  </w:style>
  <w:style w:type="paragraph" w:styleId="af2">
    <w:name w:val="annotation subject"/>
    <w:basedOn w:val="af1"/>
    <w:next w:val="af1"/>
    <w:link w:val="Char7"/>
    <w:uiPriority w:val="99"/>
    <w:rsid w:val="00036334"/>
    <w:rPr>
      <w:b/>
      <w:bCs/>
    </w:rPr>
  </w:style>
  <w:style w:type="character" w:customStyle="1" w:styleId="Char7">
    <w:name w:val="批注主题 Char"/>
    <w:link w:val="af2"/>
    <w:uiPriority w:val="99"/>
    <w:rsid w:val="00036334"/>
    <w:rPr>
      <w:b/>
      <w:bCs/>
      <w:kern w:val="2"/>
      <w:sz w:val="21"/>
      <w:szCs w:val="24"/>
      <w:lang w:val="x-none" w:eastAsia="x-none"/>
    </w:rPr>
  </w:style>
  <w:style w:type="paragraph" w:styleId="50">
    <w:name w:val="toc 5"/>
    <w:basedOn w:val="a"/>
    <w:next w:val="a"/>
    <w:autoRedefine/>
    <w:uiPriority w:val="39"/>
    <w:unhideWhenUsed/>
    <w:rsid w:val="004B613E"/>
    <w:pPr>
      <w:ind w:left="840"/>
      <w:jc w:val="left"/>
    </w:pPr>
    <w:rPr>
      <w:rFonts w:ascii="Calibri" w:hAnsi="Calibr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B613E"/>
    <w:pPr>
      <w:ind w:left="1050"/>
      <w:jc w:val="left"/>
    </w:pPr>
    <w:rPr>
      <w:rFonts w:ascii="Calibri" w:hAnsi="Calibr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B613E"/>
    <w:pPr>
      <w:ind w:left="1260"/>
      <w:jc w:val="left"/>
    </w:pPr>
    <w:rPr>
      <w:rFonts w:ascii="Calibri" w:hAnsi="Calibr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4B613E"/>
    <w:pPr>
      <w:ind w:left="1470"/>
      <w:jc w:val="left"/>
    </w:pPr>
    <w:rPr>
      <w:rFonts w:ascii="Calibri" w:hAnsi="Calibri"/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4B613E"/>
    <w:pPr>
      <w:ind w:left="1680"/>
      <w:jc w:val="left"/>
    </w:pPr>
    <w:rPr>
      <w:rFonts w:ascii="Calibri" w:hAnsi="Calibri"/>
      <w:sz w:val="20"/>
      <w:szCs w:val="20"/>
    </w:rPr>
  </w:style>
  <w:style w:type="paragraph" w:styleId="af3">
    <w:name w:val="No Spacing"/>
    <w:uiPriority w:val="1"/>
    <w:qFormat/>
    <w:rsid w:val="00C07ED5"/>
    <w:pPr>
      <w:widowControl w:val="0"/>
      <w:jc w:val="both"/>
    </w:pPr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16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80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45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4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790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5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0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xionghaiyan\&#26700;&#38754;\Founder%20Word%20Template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A7F01-8FC1-4CD2-918D-FCF15FD01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Founder Word Template</Template>
  <TotalTime>1</TotalTime>
  <Pages>19</Pages>
  <Words>840</Words>
  <Characters>4788</Characters>
  <Application>Microsoft Office Word</Application>
  <DocSecurity>0</DocSecurity>
  <Lines>39</Lines>
  <Paragraphs>11</Paragraphs>
  <ScaleCrop>false</ScaleCrop>
  <Company>微软中国</Company>
  <LinksUpToDate>false</LinksUpToDate>
  <CharactersWithSpaces>5617</CharactersWithSpaces>
  <SharedDoc>false</SharedDoc>
  <HLinks>
    <vt:vector size="294" baseType="variant">
      <vt:variant>
        <vt:i4>1743061087</vt:i4>
      </vt:variant>
      <vt:variant>
        <vt:i4>283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280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277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274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271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268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265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262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259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244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2144788039</vt:i4>
      </vt:variant>
      <vt:variant>
        <vt:i4>241</vt:i4>
      </vt:variant>
      <vt:variant>
        <vt:i4>0</vt:i4>
      </vt:variant>
      <vt:variant>
        <vt:i4>5</vt:i4>
      </vt:variant>
      <vt:variant>
        <vt:lpwstr/>
      </vt:variant>
      <vt:variant>
        <vt:lpwstr>_下载导入模板</vt:lpwstr>
      </vt:variant>
      <vt:variant>
        <vt:i4>1743061087</vt:i4>
      </vt:variant>
      <vt:variant>
        <vt:i4>238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235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232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1743061087</vt:i4>
      </vt:variant>
      <vt:variant>
        <vt:i4>229</vt:i4>
      </vt:variant>
      <vt:variant>
        <vt:i4>0</vt:i4>
      </vt:variant>
      <vt:variant>
        <vt:i4>5</vt:i4>
      </vt:variant>
      <vt:variant>
        <vt:lpwstr/>
      </vt:variant>
      <vt:variant>
        <vt:lpwstr>_查询</vt:lpwstr>
      </vt:variant>
      <vt:variant>
        <vt:i4>1769522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_Toc447836263</vt:lpwstr>
      </vt:variant>
      <vt:variant>
        <vt:i4>1769522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_Toc447836262</vt:lpwstr>
      </vt:variant>
      <vt:variant>
        <vt:i4>1769522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_Toc447836261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_Toc447836260</vt:lpwstr>
      </vt:variant>
      <vt:variant>
        <vt:i4>1572914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_Toc447836259</vt:lpwstr>
      </vt:variant>
      <vt:variant>
        <vt:i4>1572914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_Toc447836258</vt:lpwstr>
      </vt:variant>
      <vt:variant>
        <vt:i4>1572914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_Toc447836257</vt:lpwstr>
      </vt:variant>
      <vt:variant>
        <vt:i4>1572914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_Toc447836256</vt:lpwstr>
      </vt:variant>
      <vt:variant>
        <vt:i4>1572914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_Toc447836255</vt:lpwstr>
      </vt:variant>
      <vt:variant>
        <vt:i4>1572914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_Toc447836254</vt:lpwstr>
      </vt:variant>
      <vt:variant>
        <vt:i4>1572914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_Toc447836253</vt:lpwstr>
      </vt:variant>
      <vt:variant>
        <vt:i4>1572914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_Toc447836252</vt:lpwstr>
      </vt:variant>
      <vt:variant>
        <vt:i4>1572914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_Toc447836251</vt:lpwstr>
      </vt:variant>
      <vt:variant>
        <vt:i4>1572914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_Toc447836250</vt:lpwstr>
      </vt:variant>
      <vt:variant>
        <vt:i4>1638450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_Toc447836249</vt:lpwstr>
      </vt:variant>
      <vt:variant>
        <vt:i4>1638450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_Toc447836248</vt:lpwstr>
      </vt:variant>
      <vt:variant>
        <vt:i4>1638450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_Toc447836247</vt:lpwstr>
      </vt:variant>
      <vt:variant>
        <vt:i4>1638450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_Toc447836246</vt:lpwstr>
      </vt:variant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_Toc447836245</vt:lpwstr>
      </vt:variant>
      <vt:variant>
        <vt:i4>1638450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_Toc447836244</vt:lpwstr>
      </vt:variant>
      <vt:variant>
        <vt:i4>1638450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_Toc447836243</vt:lpwstr>
      </vt:variant>
      <vt:variant>
        <vt:i4>1638450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_Toc447836242</vt:lpwstr>
      </vt:variant>
      <vt:variant>
        <vt:i4>1638450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_Toc447836241</vt:lpwstr>
      </vt:variant>
      <vt:variant>
        <vt:i4>1638450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_Toc447836240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_Toc447836239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_Toc447836238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_Toc447836237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_Toc447836236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_Toc447836235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_Toc447836234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_Toc447836233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_Toc447836232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_Toc447836231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_Toc447836230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Founder Word Template</dc:title>
  <dc:creator>时甲申</dc:creator>
  <cp:lastModifiedBy>微软用户</cp:lastModifiedBy>
  <cp:revision>2</cp:revision>
  <cp:lastPrinted>2009-11-20T02:55:00Z</cp:lastPrinted>
  <dcterms:created xsi:type="dcterms:W3CDTF">2016-11-21T03:06:00Z</dcterms:created>
  <dcterms:modified xsi:type="dcterms:W3CDTF">2016-11-21T03:06:00Z</dcterms:modified>
</cp:coreProperties>
</file>